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AB8BF" w14:textId="51023CE9" w:rsidR="00D077E9" w:rsidRDefault="006C7D5D" w:rsidP="00D70D02">
      <w:r>
        <w:rPr>
          <w:noProof/>
        </w:rPr>
        <mc:AlternateContent>
          <mc:Choice Requires="wps">
            <w:drawing>
              <wp:anchor distT="0" distB="0" distL="114300" distR="114300" simplePos="0" relativeHeight="251658240" behindDoc="1" locked="0" layoutInCell="1" allowOverlap="1" wp14:anchorId="52A3D981" wp14:editId="21E3CD64">
                <wp:simplePos x="0" y="0"/>
                <wp:positionH relativeFrom="column">
                  <wp:posOffset>-746760</wp:posOffset>
                </wp:positionH>
                <wp:positionV relativeFrom="page">
                  <wp:posOffset>8549640</wp:posOffset>
                </wp:positionV>
                <wp:extent cx="7760970" cy="149225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14922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5F389" id="Rectangle 2" o:spid="_x0000_s1026" alt="colored rectangle" style="position:absolute;margin-left:-58.8pt;margin-top:673.2pt;width:611.1pt;height:117.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" fillcolor="#34aba2 [3206]"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D077E9" w14:paraId="73F036DD" w14:textId="77777777" w:rsidTr="00EF2D33">
        <w:trPr>
          <w:trHeight w:val="1894"/>
        </w:trPr>
        <w:tc>
          <w:tcPr>
            <w:tcW w:w="9936" w:type="dxa"/>
            <w:tcBorders>
              <w:top w:val="nil"/>
              <w:left w:val="nil"/>
              <w:bottom w:val="nil"/>
              <w:right w:val="nil"/>
            </w:tcBorders>
          </w:tcPr>
          <w:p w14:paraId="534E5199" w14:textId="77777777" w:rsidR="00D077E9" w:rsidRDefault="00D077E9" w:rsidP="00D077E9">
            <w:r>
              <w:rPr>
                <w:noProof/>
              </w:rPr>
              <mc:AlternateContent>
                <mc:Choice Requires="wps">
                  <w:drawing>
                    <wp:inline distT="0" distB="0" distL="0" distR="0" wp14:anchorId="24A64D5C" wp14:editId="5209E4B6">
                      <wp:extent cx="6278880" cy="1348740"/>
                      <wp:effectExtent l="0" t="0" r="0" b="3810"/>
                      <wp:docPr id="8" name="Text Box 8"/>
                      <wp:cNvGraphicFramePr/>
                      <a:graphic xmlns:a="http://schemas.openxmlformats.org/drawingml/2006/main">
                        <a:graphicData uri="http://schemas.microsoft.com/office/word/2010/wordprocessingShape">
                          <wps:wsp>
                            <wps:cNvSpPr txBox="1"/>
                            <wps:spPr>
                              <a:xfrm>
                                <a:off x="0" y="0"/>
                                <a:ext cx="6278880" cy="1348740"/>
                              </a:xfrm>
                              <a:prstGeom prst="rect">
                                <a:avLst/>
                              </a:prstGeom>
                              <a:noFill/>
                              <a:ln w="6350">
                                <a:noFill/>
                              </a:ln>
                            </wps:spPr>
                            <wps:txbx>
                              <w:txbxContent>
                                <w:p w14:paraId="0C7481F8" w14:textId="08A5A64F" w:rsidR="00831D2F" w:rsidRPr="00F37005" w:rsidRDefault="00831D2F" w:rsidP="00F37005">
                                  <w:pPr>
                                    <w:pStyle w:val="Title"/>
                                    <w:jc w:val="center"/>
                                    <w:rPr>
                                      <w:rFonts w:ascii="Elephant" w:hAnsi="Elephant"/>
                                    </w:rPr>
                                  </w:pPr>
                                  <w:r w:rsidRPr="00F37005">
                                    <w:rPr>
                                      <w:rFonts w:ascii="Elephant" w:hAnsi="Elephant"/>
                                    </w:rPr>
                                    <w:t>VBS 2021</w:t>
                                  </w:r>
                                </w:p>
                                <w:p w14:paraId="55E9CA16" w14:textId="1E7772BD" w:rsidR="00831D2F" w:rsidRPr="00F37005" w:rsidRDefault="00831D2F" w:rsidP="00F37005">
                                  <w:pPr>
                                    <w:pStyle w:val="Title"/>
                                    <w:jc w:val="center"/>
                                    <w:rPr>
                                      <w:rFonts w:ascii="Elephant" w:hAnsi="Elephant"/>
                                    </w:rPr>
                                  </w:pPr>
                                  <w:r w:rsidRPr="00F37005">
                                    <w:rPr>
                                      <w:rFonts w:ascii="Elephant" w:hAnsi="Elephant"/>
                                    </w:rPr>
                                    <w:t>RECREATION</w:t>
                                  </w:r>
                                  <w:r>
                                    <w:rPr>
                                      <w:rFonts w:ascii="Elephant" w:hAnsi="Elephant"/>
                                    </w:rPr>
                                    <w:t xml:space="preserve"> RUINS</w:t>
                                  </w:r>
                                </w:p>
                                <w:p w14:paraId="691D48A7" w14:textId="23791566" w:rsidR="00831D2F" w:rsidRDefault="00831D2F" w:rsidP="00F37005">
                                  <w:pPr>
                                    <w:pStyle w:val="Title"/>
                                    <w:jc w:val="center"/>
                                  </w:pPr>
                                </w:p>
                                <w:p w14:paraId="77369EA7" w14:textId="05715A24" w:rsidR="00831D2F" w:rsidRDefault="00831D2F" w:rsidP="00F37005">
                                  <w:pPr>
                                    <w:pStyle w:val="Title"/>
                                    <w:jc w:val="center"/>
                                  </w:pPr>
                                </w:p>
                                <w:p w14:paraId="689BD916" w14:textId="3DE4222B" w:rsidR="00831D2F" w:rsidRDefault="00831D2F" w:rsidP="00F37005">
                                  <w:pPr>
                                    <w:pStyle w:val="Title"/>
                                    <w:jc w:val="center"/>
                                  </w:pPr>
                                </w:p>
                                <w:p w14:paraId="73FFAB27" w14:textId="3255E7B6" w:rsidR="00831D2F" w:rsidRDefault="00831D2F" w:rsidP="00F37005">
                                  <w:pPr>
                                    <w:pStyle w:val="Title"/>
                                    <w:jc w:val="center"/>
                                  </w:pPr>
                                </w:p>
                                <w:p w14:paraId="24A7045D" w14:textId="365F360F" w:rsidR="00831D2F" w:rsidRDefault="00831D2F" w:rsidP="00F37005">
                                  <w:pPr>
                                    <w:pStyle w:val="Title"/>
                                    <w:jc w:val="center"/>
                                  </w:pPr>
                                </w:p>
                                <w:p w14:paraId="7DA9A1DB" w14:textId="6FB3488A" w:rsidR="00831D2F" w:rsidRDefault="00831D2F" w:rsidP="00F37005">
                                  <w:pPr>
                                    <w:pStyle w:val="Title"/>
                                    <w:jc w:val="center"/>
                                  </w:pPr>
                                </w:p>
                                <w:p w14:paraId="4BF2CB3F" w14:textId="3C6C0621" w:rsidR="00831D2F" w:rsidRDefault="00831D2F" w:rsidP="00F37005">
                                  <w:pPr>
                                    <w:pStyle w:val="Title"/>
                                    <w:jc w:val="center"/>
                                  </w:pPr>
                                </w:p>
                                <w:p w14:paraId="1733FC74" w14:textId="4068A729" w:rsidR="00831D2F" w:rsidRDefault="00831D2F" w:rsidP="00F37005">
                                  <w:pPr>
                                    <w:pStyle w:val="Title"/>
                                    <w:jc w:val="center"/>
                                  </w:pPr>
                                </w:p>
                                <w:p w14:paraId="09E1B281" w14:textId="3289B3D7" w:rsidR="00831D2F" w:rsidRDefault="00831D2F" w:rsidP="00F37005">
                                  <w:pPr>
                                    <w:pStyle w:val="Title"/>
                                    <w:jc w:val="center"/>
                                  </w:pPr>
                                </w:p>
                                <w:p w14:paraId="67C502B0" w14:textId="0C051400" w:rsidR="00831D2F" w:rsidRDefault="00831D2F" w:rsidP="00F37005">
                                  <w:pPr>
                                    <w:pStyle w:val="Title"/>
                                    <w:jc w:val="center"/>
                                  </w:pPr>
                                </w:p>
                                <w:p w14:paraId="39DCF35B" w14:textId="6C70BC1A" w:rsidR="00831D2F" w:rsidRDefault="00831D2F" w:rsidP="00F37005">
                                  <w:pPr>
                                    <w:pStyle w:val="Title"/>
                                    <w:jc w:val="center"/>
                                  </w:pPr>
                                </w:p>
                                <w:p w14:paraId="3BED2DAD" w14:textId="14FE25FC" w:rsidR="00831D2F" w:rsidRDefault="00831D2F" w:rsidP="00F37005">
                                  <w:pPr>
                                    <w:pStyle w:val="Title"/>
                                    <w:jc w:val="center"/>
                                  </w:pPr>
                                </w:p>
                                <w:p w14:paraId="7503E9BE" w14:textId="322B1CE1" w:rsidR="00831D2F" w:rsidRDefault="00831D2F" w:rsidP="00F37005">
                                  <w:pPr>
                                    <w:pStyle w:val="Title"/>
                                    <w:jc w:val="center"/>
                                  </w:pPr>
                                </w:p>
                                <w:p w14:paraId="3AFFAB25" w14:textId="7D558840" w:rsidR="00831D2F" w:rsidRDefault="00831D2F" w:rsidP="00F37005">
                                  <w:pPr>
                                    <w:pStyle w:val="Title"/>
                                    <w:jc w:val="center"/>
                                  </w:pPr>
                                </w:p>
                                <w:p w14:paraId="5558E8F9" w14:textId="4EEE7DAF" w:rsidR="00831D2F" w:rsidRDefault="00831D2F" w:rsidP="00F37005">
                                  <w:pPr>
                                    <w:pStyle w:val="Title"/>
                                    <w:jc w:val="center"/>
                                  </w:pPr>
                                </w:p>
                                <w:p w14:paraId="2E588BA0" w14:textId="15F145EE" w:rsidR="00831D2F" w:rsidRDefault="00831D2F" w:rsidP="00F37005">
                                  <w:pPr>
                                    <w:pStyle w:val="Title"/>
                                    <w:jc w:val="center"/>
                                  </w:pPr>
                                </w:p>
                                <w:p w14:paraId="641475E7" w14:textId="7FFC12D4" w:rsidR="00831D2F" w:rsidRDefault="00831D2F" w:rsidP="00F37005">
                                  <w:pPr>
                                    <w:pStyle w:val="Title"/>
                                    <w:jc w:val="center"/>
                                  </w:pPr>
                                </w:p>
                                <w:p w14:paraId="046B4F26" w14:textId="23C8094C" w:rsidR="00831D2F" w:rsidRDefault="00831D2F" w:rsidP="00F37005">
                                  <w:pPr>
                                    <w:pStyle w:val="Title"/>
                                    <w:jc w:val="center"/>
                                  </w:pPr>
                                </w:p>
                                <w:p w14:paraId="4C196DB1" w14:textId="06920B47" w:rsidR="00831D2F" w:rsidRPr="00D86945" w:rsidRDefault="00831D2F" w:rsidP="00F37005">
                                  <w:pPr>
                                    <w:pStyle w:val="Title"/>
                                    <w:jc w:val="center"/>
                                  </w:pPr>
                                  <w:r>
                                    <w:t>v</w:t>
                                  </w:r>
                                </w:p>
                                <w:p w14:paraId="6CAAAD9B" w14:textId="77777777" w:rsidR="00831D2F" w:rsidRPr="00D86945" w:rsidRDefault="00831D2F" w:rsidP="00F37005">
                                  <w:pPr>
                                    <w:pStyle w:val="Title"/>
                                    <w:spacing w:after="0"/>
                                    <w:jc w:val="center"/>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A64D5C" id="_x0000_t202" coordsize="21600,21600" o:spt="202" path="m,l,21600r21600,l21600,xe">
                      <v:stroke joinstyle="miter"/>
                      <v:path gradientshapeok="t" o:connecttype="rect"/>
                    </v:shapetype>
                    <v:shape id="Text Box 8" o:spid="_x0000_s1026" type="#_x0000_t202" style="width:494.4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" filled="f" stroked="f" strokeweight=".5pt">
                      <v:textbox>
                        <w:txbxContent>
                          <w:p w14:paraId="0C7481F8" w14:textId="08A5A64F" w:rsidR="00831D2F" w:rsidRPr="00F37005" w:rsidRDefault="00831D2F" w:rsidP="00F37005">
                            <w:pPr>
                              <w:pStyle w:val="Title"/>
                              <w:jc w:val="center"/>
                              <w:rPr>
                                <w:rFonts w:ascii="Elephant" w:hAnsi="Elephant"/>
                              </w:rPr>
                            </w:pPr>
                            <w:r w:rsidRPr="00F37005">
                              <w:rPr>
                                <w:rFonts w:ascii="Elephant" w:hAnsi="Elephant"/>
                              </w:rPr>
                              <w:t>VBS 2021</w:t>
                            </w:r>
                          </w:p>
                          <w:p w14:paraId="55E9CA16" w14:textId="1E7772BD" w:rsidR="00831D2F" w:rsidRPr="00F37005" w:rsidRDefault="00831D2F" w:rsidP="00F37005">
                            <w:pPr>
                              <w:pStyle w:val="Title"/>
                              <w:jc w:val="center"/>
                              <w:rPr>
                                <w:rFonts w:ascii="Elephant" w:hAnsi="Elephant"/>
                              </w:rPr>
                            </w:pPr>
                            <w:r w:rsidRPr="00F37005">
                              <w:rPr>
                                <w:rFonts w:ascii="Elephant" w:hAnsi="Elephant"/>
                              </w:rPr>
                              <w:t>RECREATION</w:t>
                            </w:r>
                            <w:r>
                              <w:rPr>
                                <w:rFonts w:ascii="Elephant" w:hAnsi="Elephant"/>
                              </w:rPr>
                              <w:t xml:space="preserve"> RUINS</w:t>
                            </w:r>
                          </w:p>
                          <w:p w14:paraId="691D48A7" w14:textId="23791566" w:rsidR="00831D2F" w:rsidRDefault="00831D2F" w:rsidP="00F37005">
                            <w:pPr>
                              <w:pStyle w:val="Title"/>
                              <w:jc w:val="center"/>
                            </w:pPr>
                          </w:p>
                          <w:p w14:paraId="77369EA7" w14:textId="05715A24" w:rsidR="00831D2F" w:rsidRDefault="00831D2F" w:rsidP="00F37005">
                            <w:pPr>
                              <w:pStyle w:val="Title"/>
                              <w:jc w:val="center"/>
                            </w:pPr>
                          </w:p>
                          <w:p w14:paraId="689BD916" w14:textId="3DE4222B" w:rsidR="00831D2F" w:rsidRDefault="00831D2F" w:rsidP="00F37005">
                            <w:pPr>
                              <w:pStyle w:val="Title"/>
                              <w:jc w:val="center"/>
                            </w:pPr>
                          </w:p>
                          <w:p w14:paraId="73FFAB27" w14:textId="3255E7B6" w:rsidR="00831D2F" w:rsidRDefault="00831D2F" w:rsidP="00F37005">
                            <w:pPr>
                              <w:pStyle w:val="Title"/>
                              <w:jc w:val="center"/>
                            </w:pPr>
                          </w:p>
                          <w:p w14:paraId="24A7045D" w14:textId="365F360F" w:rsidR="00831D2F" w:rsidRDefault="00831D2F" w:rsidP="00F37005">
                            <w:pPr>
                              <w:pStyle w:val="Title"/>
                              <w:jc w:val="center"/>
                            </w:pPr>
                          </w:p>
                          <w:p w14:paraId="7DA9A1DB" w14:textId="6FB3488A" w:rsidR="00831D2F" w:rsidRDefault="00831D2F" w:rsidP="00F37005">
                            <w:pPr>
                              <w:pStyle w:val="Title"/>
                              <w:jc w:val="center"/>
                            </w:pPr>
                          </w:p>
                          <w:p w14:paraId="4BF2CB3F" w14:textId="3C6C0621" w:rsidR="00831D2F" w:rsidRDefault="00831D2F" w:rsidP="00F37005">
                            <w:pPr>
                              <w:pStyle w:val="Title"/>
                              <w:jc w:val="center"/>
                            </w:pPr>
                          </w:p>
                          <w:p w14:paraId="1733FC74" w14:textId="4068A729" w:rsidR="00831D2F" w:rsidRDefault="00831D2F" w:rsidP="00F37005">
                            <w:pPr>
                              <w:pStyle w:val="Title"/>
                              <w:jc w:val="center"/>
                            </w:pPr>
                          </w:p>
                          <w:p w14:paraId="09E1B281" w14:textId="3289B3D7" w:rsidR="00831D2F" w:rsidRDefault="00831D2F" w:rsidP="00F37005">
                            <w:pPr>
                              <w:pStyle w:val="Title"/>
                              <w:jc w:val="center"/>
                            </w:pPr>
                          </w:p>
                          <w:p w14:paraId="67C502B0" w14:textId="0C051400" w:rsidR="00831D2F" w:rsidRDefault="00831D2F" w:rsidP="00F37005">
                            <w:pPr>
                              <w:pStyle w:val="Title"/>
                              <w:jc w:val="center"/>
                            </w:pPr>
                          </w:p>
                          <w:p w14:paraId="39DCF35B" w14:textId="6C70BC1A" w:rsidR="00831D2F" w:rsidRDefault="00831D2F" w:rsidP="00F37005">
                            <w:pPr>
                              <w:pStyle w:val="Title"/>
                              <w:jc w:val="center"/>
                            </w:pPr>
                          </w:p>
                          <w:p w14:paraId="3BED2DAD" w14:textId="14FE25FC" w:rsidR="00831D2F" w:rsidRDefault="00831D2F" w:rsidP="00F37005">
                            <w:pPr>
                              <w:pStyle w:val="Title"/>
                              <w:jc w:val="center"/>
                            </w:pPr>
                          </w:p>
                          <w:p w14:paraId="7503E9BE" w14:textId="322B1CE1" w:rsidR="00831D2F" w:rsidRDefault="00831D2F" w:rsidP="00F37005">
                            <w:pPr>
                              <w:pStyle w:val="Title"/>
                              <w:jc w:val="center"/>
                            </w:pPr>
                          </w:p>
                          <w:p w14:paraId="3AFFAB25" w14:textId="7D558840" w:rsidR="00831D2F" w:rsidRDefault="00831D2F" w:rsidP="00F37005">
                            <w:pPr>
                              <w:pStyle w:val="Title"/>
                              <w:jc w:val="center"/>
                            </w:pPr>
                          </w:p>
                          <w:p w14:paraId="5558E8F9" w14:textId="4EEE7DAF" w:rsidR="00831D2F" w:rsidRDefault="00831D2F" w:rsidP="00F37005">
                            <w:pPr>
                              <w:pStyle w:val="Title"/>
                              <w:jc w:val="center"/>
                            </w:pPr>
                          </w:p>
                          <w:p w14:paraId="2E588BA0" w14:textId="15F145EE" w:rsidR="00831D2F" w:rsidRDefault="00831D2F" w:rsidP="00F37005">
                            <w:pPr>
                              <w:pStyle w:val="Title"/>
                              <w:jc w:val="center"/>
                            </w:pPr>
                          </w:p>
                          <w:p w14:paraId="641475E7" w14:textId="7FFC12D4" w:rsidR="00831D2F" w:rsidRDefault="00831D2F" w:rsidP="00F37005">
                            <w:pPr>
                              <w:pStyle w:val="Title"/>
                              <w:jc w:val="center"/>
                            </w:pPr>
                          </w:p>
                          <w:p w14:paraId="046B4F26" w14:textId="23C8094C" w:rsidR="00831D2F" w:rsidRDefault="00831D2F" w:rsidP="00F37005">
                            <w:pPr>
                              <w:pStyle w:val="Title"/>
                              <w:jc w:val="center"/>
                            </w:pPr>
                          </w:p>
                          <w:p w14:paraId="4C196DB1" w14:textId="06920B47" w:rsidR="00831D2F" w:rsidRPr="00D86945" w:rsidRDefault="00831D2F" w:rsidP="00F37005">
                            <w:pPr>
                              <w:pStyle w:val="Title"/>
                              <w:jc w:val="center"/>
                            </w:pPr>
                            <w:r>
                              <w:t>v</w:t>
                            </w:r>
                          </w:p>
                          <w:p w14:paraId="6CAAAD9B" w14:textId="77777777" w:rsidR="00831D2F" w:rsidRPr="00D86945" w:rsidRDefault="00831D2F" w:rsidP="00F37005">
                            <w:pPr>
                              <w:pStyle w:val="Title"/>
                              <w:spacing w:after="0"/>
                              <w:jc w:val="center"/>
                            </w:pPr>
                            <w:r w:rsidRPr="00D86945">
                              <w:t>2018</w:t>
                            </w:r>
                          </w:p>
                        </w:txbxContent>
                      </v:textbox>
                      <w10:anchorlock/>
                    </v:shape>
                  </w:pict>
                </mc:Fallback>
              </mc:AlternateContent>
            </w:r>
          </w:p>
          <w:p w14:paraId="7E9D4F18" w14:textId="77777777" w:rsidR="00D077E9" w:rsidRDefault="00D077E9" w:rsidP="00D077E9">
            <w:r>
              <w:rPr>
                <w:noProof/>
              </w:rPr>
              <mc:AlternateContent>
                <mc:Choice Requires="wps">
                  <w:drawing>
                    <wp:inline distT="0" distB="0" distL="0" distR="0" wp14:anchorId="645C764F" wp14:editId="554C5E57">
                      <wp:extent cx="6545580" cy="11430"/>
                      <wp:effectExtent l="19050" t="19050" r="26670" b="26670"/>
                      <wp:docPr id="5" name="Straight Connector 5" descr="text divider"/>
                      <wp:cNvGraphicFramePr/>
                      <a:graphic xmlns:a="http://schemas.openxmlformats.org/drawingml/2006/main">
                        <a:graphicData uri="http://schemas.microsoft.com/office/word/2010/wordprocessingShape">
                          <wps:wsp>
                            <wps:cNvCnPr/>
                            <wps:spPr>
                              <a:xfrm>
                                <a:off x="0" y="0"/>
                                <a:ext cx="6545580" cy="1143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D54D3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5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" strokecolor="#082a75 [3215]" strokeweight="3pt">
                      <w10:anchorlock/>
                    </v:line>
                  </w:pict>
                </mc:Fallback>
              </mc:AlternateContent>
            </w:r>
          </w:p>
        </w:tc>
      </w:tr>
      <w:tr w:rsidR="00D077E9" w14:paraId="7B5CE9B5" w14:textId="77777777" w:rsidTr="00EF2D33">
        <w:trPr>
          <w:trHeight w:val="7636"/>
        </w:trPr>
        <w:tc>
          <w:tcPr>
            <w:tcW w:w="9936" w:type="dxa"/>
            <w:tcBorders>
              <w:top w:val="nil"/>
              <w:left w:val="nil"/>
              <w:bottom w:val="nil"/>
              <w:right w:val="nil"/>
            </w:tcBorders>
          </w:tcPr>
          <w:p w14:paraId="6175B2E5" w14:textId="17DB2B23" w:rsidR="00D077E9" w:rsidRDefault="00EF2D33" w:rsidP="00D077E9">
            <w:pPr>
              <w:rPr>
                <w:noProof/>
              </w:rPr>
            </w:pPr>
            <w:r>
              <w:rPr>
                <w:noProof/>
              </w:rPr>
              <w:drawing>
                <wp:anchor distT="0" distB="0" distL="114300" distR="114300" simplePos="0" relativeHeight="251661312" behindDoc="0" locked="0" layoutInCell="1" allowOverlap="1" wp14:anchorId="4E12A100" wp14:editId="31C537AF">
                  <wp:simplePos x="0" y="0"/>
                  <wp:positionH relativeFrom="column">
                    <wp:posOffset>312420</wp:posOffset>
                  </wp:positionH>
                  <wp:positionV relativeFrom="paragraph">
                    <wp:posOffset>263525</wp:posOffset>
                  </wp:positionV>
                  <wp:extent cx="5737860" cy="5082435"/>
                  <wp:effectExtent l="0" t="0" r="0" b="4445"/>
                  <wp:wrapNone/>
                  <wp:docPr id="10" name="Picture 10" descr="Destination Dig V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ination Dig VB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154" cy="509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77E9" w14:paraId="1944BF1E" w14:textId="77777777" w:rsidTr="00EF2D33">
        <w:trPr>
          <w:trHeight w:val="2171"/>
        </w:trPr>
        <w:tc>
          <w:tcPr>
            <w:tcW w:w="9936" w:type="dxa"/>
            <w:tcBorders>
              <w:top w:val="nil"/>
              <w:left w:val="nil"/>
              <w:bottom w:val="nil"/>
              <w:right w:val="nil"/>
            </w:tcBorders>
          </w:tcPr>
          <w:p w14:paraId="37E0E221" w14:textId="27001CFD" w:rsidR="00D077E9" w:rsidRDefault="00D077E9" w:rsidP="00D077E9">
            <w:pPr>
              <w:rPr>
                <w:noProof/>
                <w:sz w:val="10"/>
                <w:szCs w:val="10"/>
              </w:rPr>
            </w:pPr>
          </w:p>
          <w:p w14:paraId="494FDC76" w14:textId="77777777" w:rsidR="00D077E9" w:rsidRDefault="00D077E9" w:rsidP="00D077E9">
            <w:pPr>
              <w:rPr>
                <w:noProof/>
                <w:sz w:val="10"/>
                <w:szCs w:val="10"/>
              </w:rPr>
            </w:pPr>
          </w:p>
          <w:p w14:paraId="17C977DB" w14:textId="77777777" w:rsidR="00D077E9" w:rsidRDefault="00D077E9" w:rsidP="00D077E9">
            <w:pPr>
              <w:rPr>
                <w:noProof/>
                <w:sz w:val="10"/>
                <w:szCs w:val="10"/>
              </w:rPr>
            </w:pPr>
          </w:p>
          <w:p w14:paraId="67FE13A6" w14:textId="77777777" w:rsidR="00D077E9" w:rsidRPr="00D86945" w:rsidRDefault="00D077E9" w:rsidP="00F37005">
            <w:pPr>
              <w:rPr>
                <w:noProof/>
                <w:sz w:val="10"/>
                <w:szCs w:val="10"/>
              </w:rPr>
            </w:pPr>
          </w:p>
        </w:tc>
      </w:tr>
    </w:tbl>
    <w:p w14:paraId="7D64A661" w14:textId="37584956" w:rsidR="00D077E9" w:rsidRDefault="00D077E9">
      <w:pPr>
        <w:spacing w:after="200"/>
      </w:pPr>
      <w:r>
        <w:br w:type="page"/>
      </w:r>
    </w:p>
    <w:p w14:paraId="194FD831" w14:textId="72112D25" w:rsidR="00D077E9" w:rsidRDefault="00F37005" w:rsidP="00D077E9">
      <w:pPr>
        <w:pStyle w:val="Heading1"/>
      </w:pPr>
      <w:r>
        <w:lastRenderedPageBreak/>
        <w:t>Recreation</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1495A6CF" w14:textId="77777777" w:rsidTr="006C7D5D">
        <w:trPr>
          <w:trHeight w:val="1845"/>
        </w:trPr>
        <w:tc>
          <w:tcPr>
            <w:tcW w:w="9999" w:type="dxa"/>
          </w:tcPr>
          <w:p w14:paraId="68EAD90D" w14:textId="3DE4E8A2" w:rsidR="00F37005" w:rsidRDefault="00F37005" w:rsidP="00DF027C">
            <w:pPr>
              <w:pStyle w:val="Content"/>
            </w:pPr>
            <w:r>
              <w:t xml:space="preserve">Recreation is so much more than just “play time” at VBS!  It is a wonderful chance to </w:t>
            </w:r>
            <w:r w:rsidR="005E7DC6">
              <w:t xml:space="preserve">build relationships with children and to </w:t>
            </w:r>
            <w:r>
              <w:t xml:space="preserve">reinforce the lesson and help to make it “stick” with </w:t>
            </w:r>
            <w:r w:rsidR="005E7DC6">
              <w:t>them</w:t>
            </w:r>
            <w:r>
              <w:t xml:space="preserve">.  It is also a wonderful way to engage your youth, college students, and every member of your church.  So, let’s </w:t>
            </w:r>
            <w:r w:rsidR="00E35482">
              <w:t>look</w:t>
            </w:r>
            <w:r>
              <w:t xml:space="preserve"> at some</w:t>
            </w:r>
            <w:r w:rsidR="002C4EEA">
              <w:t xml:space="preserve"> tips you can use.</w:t>
            </w:r>
          </w:p>
        </w:tc>
      </w:tr>
      <w:tr w:rsidR="00DF027C" w14:paraId="7948AB48" w14:textId="77777777" w:rsidTr="002C4EEA">
        <w:trPr>
          <w:trHeight w:val="540"/>
        </w:trPr>
        <w:tc>
          <w:tcPr>
            <w:tcW w:w="9999" w:type="dxa"/>
            <w:shd w:val="clear" w:color="auto" w:fill="F2F2F2" w:themeFill="background1" w:themeFillShade="F2"/>
            <w:vAlign w:val="center"/>
          </w:tcPr>
          <w:p w14:paraId="4C2D19EE" w14:textId="63296338" w:rsidR="00DF027C" w:rsidRPr="00DF027C" w:rsidRDefault="00DF027C" w:rsidP="00DF027C">
            <w:pPr>
              <w:pStyle w:val="EmphasisText"/>
              <w:jc w:val="center"/>
            </w:pPr>
          </w:p>
        </w:tc>
      </w:tr>
      <w:tr w:rsidR="00DF027C" w14:paraId="1768986A" w14:textId="77777777" w:rsidTr="00DF027C">
        <w:trPr>
          <w:trHeight w:val="5931"/>
        </w:trPr>
        <w:tc>
          <w:tcPr>
            <w:tcW w:w="9999" w:type="dxa"/>
          </w:tcPr>
          <w:p w14:paraId="73DFD19A" w14:textId="77777777" w:rsidR="00DF027C" w:rsidRDefault="00DF027C" w:rsidP="00DF027C">
            <w:pPr>
              <w:pStyle w:val="EmphasisText"/>
              <w:rPr>
                <w:i/>
                <w:sz w:val="36"/>
              </w:rPr>
            </w:pPr>
          </w:p>
          <w:p w14:paraId="75C10DD8" w14:textId="6B0313AC" w:rsidR="00DF027C" w:rsidRDefault="00C617EC" w:rsidP="003556FA">
            <w:pPr>
              <w:pStyle w:val="Content"/>
            </w:pPr>
            <w:r>
              <w:t xml:space="preserve">1.) </w:t>
            </w:r>
            <w:r w:rsidR="002C4EEA">
              <w:t>Staff</w:t>
            </w:r>
            <w:r w:rsidR="0014660C">
              <w:t xml:space="preserve"> </w:t>
            </w:r>
            <w:r w:rsidR="0014660C" w:rsidRPr="009757EF">
              <w:rPr>
                <w:u w:val="single"/>
              </w:rPr>
              <w:t>Prayerfully</w:t>
            </w:r>
          </w:p>
          <w:p w14:paraId="43607394" w14:textId="60308907" w:rsidR="002C4EEA" w:rsidRDefault="005E7DC6" w:rsidP="003556FA">
            <w:pPr>
              <w:pStyle w:val="Content"/>
              <w:numPr>
                <w:ilvl w:val="0"/>
                <w:numId w:val="5"/>
              </w:numPr>
            </w:pPr>
            <w:r>
              <w:t>R</w:t>
            </w:r>
            <w:r w:rsidR="002C4EEA">
              <w:t>ecreation leader</w:t>
            </w:r>
            <w:r>
              <w:t xml:space="preserve">s should be </w:t>
            </w:r>
            <w:r w:rsidRPr="009757EF">
              <w:rPr>
                <w:u w:val="single"/>
              </w:rPr>
              <w:t>passionate</w:t>
            </w:r>
            <w:r>
              <w:t xml:space="preserve"> about</w:t>
            </w:r>
            <w:r w:rsidR="002C4EEA">
              <w:t xml:space="preserve"> lead</w:t>
            </w:r>
            <w:r>
              <w:t>ing</w:t>
            </w:r>
            <w:r w:rsidR="002C4EEA">
              <w:t xml:space="preserve"> recreation</w:t>
            </w:r>
            <w:r w:rsidR="009B6419">
              <w:t>,</w:t>
            </w:r>
            <w:r>
              <w:t xml:space="preserve"> and h</w:t>
            </w:r>
            <w:r w:rsidR="0033679A">
              <w:t xml:space="preserve">e or she </w:t>
            </w:r>
            <w:r>
              <w:t>should</w:t>
            </w:r>
            <w:r w:rsidR="0033679A">
              <w:t xml:space="preserve"> want to lead </w:t>
            </w:r>
            <w:r w:rsidR="00A94D21">
              <w:t xml:space="preserve">every bit </w:t>
            </w:r>
            <w:r w:rsidR="0033679A">
              <w:t>as much for the Biblical application</w:t>
            </w:r>
            <w:r>
              <w:t xml:space="preserve"> and eternal impact</w:t>
            </w:r>
            <w:r w:rsidR="0033679A">
              <w:t xml:space="preserve"> as for the fun</w:t>
            </w:r>
            <w:r w:rsidR="002C4EEA">
              <w:t>.  Children will know if your heart just isn’t in it.  If the leader is having fun and is passionate about his or her role</w:t>
            </w:r>
            <w:r w:rsidR="0033679A">
              <w:t xml:space="preserve"> and the lesson</w:t>
            </w:r>
            <w:r w:rsidR="002C4EEA">
              <w:t>, the children will also have fun and be attentive.  Pray for God to lead you</w:t>
            </w:r>
            <w:r>
              <w:t xml:space="preserve"> to the person He has for this role or to guide and equip you if you are the person He has for it.</w:t>
            </w:r>
          </w:p>
          <w:p w14:paraId="622DAE3A" w14:textId="61C0DA75" w:rsidR="00AD4A0A" w:rsidRDefault="00AD4A0A" w:rsidP="003556FA">
            <w:pPr>
              <w:pStyle w:val="Content"/>
              <w:numPr>
                <w:ilvl w:val="0"/>
                <w:numId w:val="5"/>
              </w:numPr>
            </w:pPr>
            <w:r>
              <w:t xml:space="preserve">Recruit </w:t>
            </w:r>
            <w:r w:rsidRPr="009757EF">
              <w:rPr>
                <w:u w:val="single"/>
              </w:rPr>
              <w:t>dependable</w:t>
            </w:r>
            <w:r>
              <w:t xml:space="preserve"> helpers.  </w:t>
            </w:r>
            <w:r w:rsidR="00A94D21">
              <w:t>We know that e</w:t>
            </w:r>
            <w:r>
              <w:t xml:space="preserve">xtra helpers are </w:t>
            </w:r>
            <w:r w:rsidR="00241EEA">
              <w:t>a must for some games.  This is a great opportunity for youth and college students to serve in children’s ministry as well as a great way for the recreation leader to mentor other Christia</w:t>
            </w:r>
            <w:r w:rsidR="00A94D21">
              <w:t>n leaders</w:t>
            </w:r>
            <w:r w:rsidR="00241EEA">
              <w:t xml:space="preserve"> on how to serve </w:t>
            </w:r>
            <w:r w:rsidR="00A94D21">
              <w:t xml:space="preserve">in </w:t>
            </w:r>
            <w:r w:rsidR="00241EEA">
              <w:t>children</w:t>
            </w:r>
            <w:r w:rsidR="00A94D21">
              <w:t>’s ministry</w:t>
            </w:r>
            <w:r w:rsidR="00241EEA">
              <w:t xml:space="preserve">.  </w:t>
            </w:r>
            <w:r w:rsidR="000A0652">
              <w:t xml:space="preserve">Also, be careful not to exclude the senior members or any person in your church who is safely cleared to be around children, God-fearing, </w:t>
            </w:r>
            <w:r w:rsidR="00F77ED7">
              <w:t>enthusiastic,</w:t>
            </w:r>
            <w:r w:rsidR="000A0652">
              <w:t xml:space="preserve"> and very capable of helping with recreation.  </w:t>
            </w:r>
          </w:p>
          <w:p w14:paraId="7BFA0128" w14:textId="5EF36B1B" w:rsidR="00241EEA" w:rsidRDefault="00241EEA" w:rsidP="003556FA">
            <w:pPr>
              <w:pStyle w:val="Content"/>
              <w:numPr>
                <w:ilvl w:val="1"/>
                <w:numId w:val="5"/>
              </w:numPr>
            </w:pPr>
            <w:r>
              <w:t>Helpers are great to help keep an eye on kids for security, game honesty, and proximity discipline.</w:t>
            </w:r>
          </w:p>
          <w:p w14:paraId="690FD7DC" w14:textId="0DD673DF" w:rsidR="00241EEA" w:rsidRDefault="00241EEA" w:rsidP="00A94D21">
            <w:pPr>
              <w:pStyle w:val="Content"/>
              <w:numPr>
                <w:ilvl w:val="1"/>
                <w:numId w:val="5"/>
              </w:numPr>
            </w:pPr>
            <w:r>
              <w:t>Helpers can help with decorations</w:t>
            </w:r>
            <w:r w:rsidR="00A94D21">
              <w:t xml:space="preserve"> and help set up and take down each day’s event.</w:t>
            </w:r>
          </w:p>
          <w:p w14:paraId="003F1D04" w14:textId="28F1DB80" w:rsidR="00241EEA" w:rsidRDefault="00A94D21" w:rsidP="003556FA">
            <w:pPr>
              <w:pStyle w:val="Content"/>
              <w:numPr>
                <w:ilvl w:val="1"/>
                <w:numId w:val="5"/>
              </w:numPr>
            </w:pPr>
            <w:r>
              <w:t>Look for</w:t>
            </w:r>
            <w:r w:rsidR="00241EEA">
              <w:t xml:space="preserve"> helpers who are willing and excited even if they can only commit to one or two days.</w:t>
            </w:r>
          </w:p>
          <w:p w14:paraId="2BBE6E23" w14:textId="39AB0279" w:rsidR="00241EEA" w:rsidRDefault="00241EEA" w:rsidP="003556FA">
            <w:pPr>
              <w:pStyle w:val="Content"/>
              <w:numPr>
                <w:ilvl w:val="1"/>
                <w:numId w:val="5"/>
              </w:numPr>
            </w:pPr>
            <w:r>
              <w:t xml:space="preserve">Be </w:t>
            </w:r>
            <w:r w:rsidR="00A94D21">
              <w:t xml:space="preserve">very clear and </w:t>
            </w:r>
            <w:r>
              <w:t xml:space="preserve">upfront about what is expected of them and have them be upfront </w:t>
            </w:r>
            <w:r w:rsidR="00A94D21">
              <w:t xml:space="preserve">and honest </w:t>
            </w:r>
            <w:r>
              <w:t>with you about what they are able to do.</w:t>
            </w:r>
          </w:p>
          <w:p w14:paraId="0E7805B0" w14:textId="5645A493" w:rsidR="002C4EEA" w:rsidRDefault="00B45C1D" w:rsidP="003556FA">
            <w:pPr>
              <w:pStyle w:val="Content"/>
              <w:numPr>
                <w:ilvl w:val="0"/>
                <w:numId w:val="5"/>
              </w:numPr>
            </w:pPr>
            <w:r w:rsidRPr="009757EF">
              <w:rPr>
                <w:u w:val="single"/>
              </w:rPr>
              <w:lastRenderedPageBreak/>
              <w:t xml:space="preserve">Train </w:t>
            </w:r>
            <w:r>
              <w:t xml:space="preserve">everyone.  Be sure to share your God-given vision with the entire </w:t>
            </w:r>
            <w:r w:rsidR="005E7DC6">
              <w:t xml:space="preserve">recreation </w:t>
            </w:r>
            <w:r>
              <w:t>staff</w:t>
            </w:r>
            <w:r w:rsidR="005E7DC6">
              <w:t xml:space="preserve"> and help</w:t>
            </w:r>
            <w:r>
              <w:t xml:space="preserve"> everyone understand that recreation is about fun AND abou</w:t>
            </w:r>
            <w:r w:rsidR="006C1A8B">
              <w:t>t sharing the gospel with children</w:t>
            </w:r>
            <w:r>
              <w:t xml:space="preserve">.  We want to impact His kingdom, and everyone needs to be committed to that goal.  </w:t>
            </w:r>
            <w:r w:rsidR="00241EEA">
              <w:t>Don’t be afraid to</w:t>
            </w:r>
            <w:r w:rsidR="006C1A8B">
              <w:t xml:space="preserve"> very</w:t>
            </w:r>
            <w:r>
              <w:t xml:space="preserve"> gently </w:t>
            </w:r>
            <w:r w:rsidR="006C1A8B">
              <w:t>reassign</w:t>
            </w:r>
            <w:r>
              <w:t xml:space="preserve"> any helper who c</w:t>
            </w:r>
            <w:r w:rsidR="006C1A8B">
              <w:t xml:space="preserve">reates </w:t>
            </w:r>
            <w:r>
              <w:t>distractions or pro</w:t>
            </w:r>
            <w:r w:rsidR="006C1A8B">
              <w:t>v</w:t>
            </w:r>
            <w:r>
              <w:t>e</w:t>
            </w:r>
            <w:r w:rsidR="006C1A8B">
              <w:t>s</w:t>
            </w:r>
            <w:r>
              <w:t xml:space="preserve"> to be a hinderance to the activities and to the message God has in store each session.</w:t>
            </w:r>
          </w:p>
          <w:p w14:paraId="48C98176" w14:textId="77777777" w:rsidR="00187042" w:rsidRDefault="00187042" w:rsidP="00187042">
            <w:pPr>
              <w:pStyle w:val="Content"/>
              <w:ind w:left="1080"/>
            </w:pPr>
          </w:p>
          <w:p w14:paraId="273868D2" w14:textId="0397BD04" w:rsidR="00187042" w:rsidRDefault="00C617EC" w:rsidP="00C617EC">
            <w:pPr>
              <w:pStyle w:val="Content"/>
              <w:numPr>
                <w:ilvl w:val="0"/>
                <w:numId w:val="8"/>
              </w:numPr>
            </w:pPr>
            <w:r>
              <w:t xml:space="preserve"> </w:t>
            </w:r>
            <w:r w:rsidR="00C545A4">
              <w:t xml:space="preserve">Be </w:t>
            </w:r>
            <w:r w:rsidR="00C545A4" w:rsidRPr="009757EF">
              <w:rPr>
                <w:u w:val="single"/>
              </w:rPr>
              <w:t>Prepared</w:t>
            </w:r>
            <w:r w:rsidR="00187042">
              <w:t>!</w:t>
            </w:r>
          </w:p>
          <w:p w14:paraId="795EB76A" w14:textId="6AF18BE8" w:rsidR="008B54CF" w:rsidRDefault="00187042" w:rsidP="00C617EC">
            <w:pPr>
              <w:pStyle w:val="Content"/>
              <w:numPr>
                <w:ilvl w:val="0"/>
                <w:numId w:val="5"/>
              </w:numPr>
            </w:pPr>
            <w:r>
              <w:t xml:space="preserve">Arrive early.  Give yourself </w:t>
            </w:r>
            <w:r w:rsidR="006C1A8B">
              <w:t xml:space="preserve">plenty of </w:t>
            </w:r>
            <w:r>
              <w:t xml:space="preserve">time to </w:t>
            </w:r>
            <w:r w:rsidR="006C1A8B">
              <w:t>set up</w:t>
            </w:r>
            <w:r>
              <w:t xml:space="preserve"> and be ready, excited, rested, and confident when children arrive.  </w:t>
            </w:r>
          </w:p>
          <w:p w14:paraId="2BDCAFB9" w14:textId="2E7A0771" w:rsidR="008B54CF" w:rsidRDefault="008B54CF" w:rsidP="00C617EC">
            <w:pPr>
              <w:pStyle w:val="Content"/>
              <w:numPr>
                <w:ilvl w:val="0"/>
                <w:numId w:val="5"/>
              </w:numPr>
            </w:pPr>
            <w:r>
              <w:t xml:space="preserve">Be sure to have all the supplies you need ready, organized, easily obtained, and ensure that all recreation staff know their roles and responsibilities well and that everyone is well rehearsed in order to create smooth transitions and avoid </w:t>
            </w:r>
            <w:r w:rsidR="00A94D21">
              <w:t xml:space="preserve">any </w:t>
            </w:r>
            <w:r>
              <w:t>down time.</w:t>
            </w:r>
          </w:p>
          <w:p w14:paraId="51A02463" w14:textId="01ABCB76" w:rsidR="00187042" w:rsidRDefault="00187042" w:rsidP="00C617EC">
            <w:pPr>
              <w:pStyle w:val="Content"/>
              <w:numPr>
                <w:ilvl w:val="0"/>
                <w:numId w:val="5"/>
              </w:numPr>
            </w:pPr>
            <w:r>
              <w:t>Know the lesson, motto, memory verse, and games well.  We can’t expect the children to know them if we don’t take the time and make it a priority.</w:t>
            </w:r>
          </w:p>
          <w:p w14:paraId="32B6160D" w14:textId="708F21D3" w:rsidR="00187042" w:rsidRDefault="00187042" w:rsidP="003556FA">
            <w:pPr>
              <w:pStyle w:val="Content"/>
              <w:numPr>
                <w:ilvl w:val="0"/>
                <w:numId w:val="5"/>
              </w:numPr>
            </w:pPr>
            <w:r>
              <w:t>Know how many children to expect.</w:t>
            </w:r>
          </w:p>
          <w:p w14:paraId="3E1190C4" w14:textId="7077CD74" w:rsidR="00187042" w:rsidRDefault="00187042" w:rsidP="003556FA">
            <w:pPr>
              <w:pStyle w:val="Content"/>
              <w:numPr>
                <w:ilvl w:val="1"/>
                <w:numId w:val="5"/>
              </w:numPr>
            </w:pPr>
            <w:r>
              <w:t>This is important for knowing how much space you need, how many courses you will need to set up, how many sets of supplies you will need, etc.</w:t>
            </w:r>
          </w:p>
          <w:p w14:paraId="3F11D6C6" w14:textId="11D4672A" w:rsidR="00187042" w:rsidRDefault="00187042" w:rsidP="003556FA">
            <w:pPr>
              <w:pStyle w:val="Content"/>
              <w:numPr>
                <w:ilvl w:val="0"/>
                <w:numId w:val="5"/>
              </w:numPr>
            </w:pPr>
            <w:r>
              <w:t>Have a back-up plan for weather if needed.</w:t>
            </w:r>
          </w:p>
          <w:p w14:paraId="1C867A12" w14:textId="02241A27" w:rsidR="00187042" w:rsidRDefault="00187042" w:rsidP="003556FA">
            <w:pPr>
              <w:pStyle w:val="Content"/>
              <w:numPr>
                <w:ilvl w:val="0"/>
                <w:numId w:val="5"/>
              </w:numPr>
            </w:pPr>
            <w:r>
              <w:t>Have a back-up plan for staff.  What happens if a helper suddenly can’t attend?</w:t>
            </w:r>
          </w:p>
          <w:p w14:paraId="3E0C0942" w14:textId="05A9DBF5" w:rsidR="00C545A4" w:rsidRDefault="00C545A4" w:rsidP="003556FA">
            <w:pPr>
              <w:pStyle w:val="Content"/>
              <w:numPr>
                <w:ilvl w:val="0"/>
                <w:numId w:val="5"/>
              </w:numPr>
            </w:pPr>
            <w:r>
              <w:t xml:space="preserve">Be genuinely excited to see </w:t>
            </w:r>
            <w:r w:rsidR="000A0652">
              <w:t>children</w:t>
            </w:r>
            <w:r>
              <w:t xml:space="preserve"> as soon as they arrive!  Smile HUGE</w:t>
            </w:r>
            <w:r w:rsidR="00C1527F">
              <w:t>, cheer, clap, whatever you feel that will let chil</w:t>
            </w:r>
            <w:r w:rsidR="000A0652">
              <w:t>dren</w:t>
            </w:r>
            <w:r w:rsidR="00C1527F">
              <w:t xml:space="preserve"> know that you want them there and are excited to lead them.</w:t>
            </w:r>
          </w:p>
          <w:p w14:paraId="057D3503" w14:textId="77777777" w:rsidR="00DF23F8" w:rsidRDefault="00DF23F8" w:rsidP="00DF23F8">
            <w:pPr>
              <w:pStyle w:val="Content"/>
              <w:ind w:left="1080"/>
            </w:pPr>
          </w:p>
          <w:p w14:paraId="7F42B179" w14:textId="5330AB97" w:rsidR="003556FA" w:rsidRDefault="00C617EC" w:rsidP="00C617EC">
            <w:pPr>
              <w:pStyle w:val="Content"/>
              <w:numPr>
                <w:ilvl w:val="0"/>
                <w:numId w:val="8"/>
              </w:numPr>
            </w:pPr>
            <w:r>
              <w:t xml:space="preserve"> </w:t>
            </w:r>
            <w:r w:rsidR="00DF23F8">
              <w:t xml:space="preserve"> </w:t>
            </w:r>
            <w:r w:rsidR="003556FA">
              <w:t xml:space="preserve">“Keep it </w:t>
            </w:r>
            <w:r w:rsidR="003556FA" w:rsidRPr="009757EF">
              <w:rPr>
                <w:u w:val="single"/>
              </w:rPr>
              <w:t>Simple</w:t>
            </w:r>
            <w:r w:rsidR="003556FA">
              <w:t>, Saint!”</w:t>
            </w:r>
          </w:p>
          <w:p w14:paraId="33C953A7" w14:textId="77777777" w:rsidR="00C617EC" w:rsidRDefault="00DF23F8" w:rsidP="00C617EC">
            <w:pPr>
              <w:pStyle w:val="Content"/>
              <w:numPr>
                <w:ilvl w:val="1"/>
                <w:numId w:val="8"/>
              </w:numPr>
            </w:pPr>
            <w:r>
              <w:t>Keep Rules Simple</w:t>
            </w:r>
            <w:r w:rsidR="008B54CF">
              <w:t xml:space="preserve"> and Short</w:t>
            </w:r>
            <w:r>
              <w:t>.</w:t>
            </w:r>
          </w:p>
          <w:p w14:paraId="571B3145" w14:textId="77777777" w:rsidR="00C617EC" w:rsidRDefault="00DF23F8" w:rsidP="00C617EC">
            <w:pPr>
              <w:pStyle w:val="Content"/>
              <w:numPr>
                <w:ilvl w:val="1"/>
                <w:numId w:val="8"/>
              </w:numPr>
            </w:pPr>
            <w:r>
              <w:t xml:space="preserve">Too many rules take valuable learning time to go over, and children will have trouble remembering them.  </w:t>
            </w:r>
          </w:p>
          <w:p w14:paraId="00EE1ECD" w14:textId="789640DE" w:rsidR="00DF23F8" w:rsidRDefault="00A94D21" w:rsidP="00C617EC">
            <w:pPr>
              <w:pStyle w:val="Content"/>
              <w:numPr>
                <w:ilvl w:val="1"/>
                <w:numId w:val="8"/>
              </w:numPr>
            </w:pPr>
            <w:r>
              <w:t>Be sure to en</w:t>
            </w:r>
            <w:r w:rsidR="00DF23F8">
              <w:t xml:space="preserve">force the rules </w:t>
            </w:r>
            <w:r w:rsidR="00C1527F">
              <w:t xml:space="preserve">for all children </w:t>
            </w:r>
            <w:r w:rsidR="00DF23F8">
              <w:t>to keep it fair and organized.</w:t>
            </w:r>
          </w:p>
          <w:p w14:paraId="1A41CBC2" w14:textId="456F8273" w:rsidR="00CC7DC6" w:rsidRDefault="00CC7DC6" w:rsidP="00C617EC">
            <w:pPr>
              <w:pStyle w:val="Content"/>
              <w:numPr>
                <w:ilvl w:val="1"/>
                <w:numId w:val="8"/>
              </w:numPr>
            </w:pPr>
            <w:r>
              <w:t>Encourage children to</w:t>
            </w:r>
            <w:r w:rsidR="00A94D21">
              <w:t xml:space="preserve"> </w:t>
            </w:r>
            <w:r>
              <w:t xml:space="preserve">play </w:t>
            </w:r>
            <w:r w:rsidR="00012392">
              <w:t>fairly and</w:t>
            </w:r>
            <w:r w:rsidR="00831E79">
              <w:t xml:space="preserve"> encourage each other.</w:t>
            </w:r>
          </w:p>
          <w:p w14:paraId="1DACB54B" w14:textId="41277889" w:rsidR="00831E79" w:rsidRDefault="00831E79" w:rsidP="00C617EC">
            <w:pPr>
              <w:pStyle w:val="Content"/>
              <w:numPr>
                <w:ilvl w:val="1"/>
                <w:numId w:val="8"/>
              </w:numPr>
            </w:pPr>
            <w:r>
              <w:lastRenderedPageBreak/>
              <w:t xml:space="preserve">Use consequences when it is </w:t>
            </w:r>
            <w:r w:rsidR="00012392">
              <w:t>needed but</w:t>
            </w:r>
            <w:r>
              <w:t xml:space="preserve"> explain to children that playing games is a privilege and when everyone follows the rules</w:t>
            </w:r>
            <w:r w:rsidR="00A94D21">
              <w:t xml:space="preserve">, </w:t>
            </w:r>
            <w:r>
              <w:t>everyone will get the chance to participate.  Help them to understand that the rules</w:t>
            </w:r>
            <w:r w:rsidR="00A94D21">
              <w:t xml:space="preserve"> help</w:t>
            </w:r>
            <w:r>
              <w:t xml:space="preserve"> to keep them safe and to keep </w:t>
            </w:r>
            <w:r w:rsidR="00A94D21">
              <w:t>games</w:t>
            </w:r>
            <w:r>
              <w:t xml:space="preserve"> fair.</w:t>
            </w:r>
          </w:p>
          <w:p w14:paraId="051EFE0F" w14:textId="1CE3D06B" w:rsidR="00831E79" w:rsidRDefault="00831E79" w:rsidP="00C617EC">
            <w:pPr>
              <w:pStyle w:val="Content"/>
              <w:numPr>
                <w:ilvl w:val="1"/>
                <w:numId w:val="8"/>
              </w:numPr>
            </w:pPr>
            <w:r>
              <w:t>Use positive reinforcement and proximity discipling (staying close to any child who struggles to behave appropriately) as much as possible.</w:t>
            </w:r>
          </w:p>
          <w:p w14:paraId="167BA0A8" w14:textId="6756B10F" w:rsidR="00DF23F8" w:rsidRDefault="00DF23F8" w:rsidP="00C617EC">
            <w:pPr>
              <w:pStyle w:val="Content"/>
              <w:numPr>
                <w:ilvl w:val="1"/>
                <w:numId w:val="8"/>
              </w:numPr>
            </w:pPr>
            <w:r>
              <w:t xml:space="preserve">Address any behavior or discipline issues privately.  Pull the child off to the side or out of the room to </w:t>
            </w:r>
            <w:r w:rsidR="00F77ED7">
              <w:t>correct them gently and positively</w:t>
            </w:r>
            <w:r>
              <w:t xml:space="preserve">.  Correcting them publicly in front of their peers may </w:t>
            </w:r>
            <w:r w:rsidR="0023023C">
              <w:t xml:space="preserve">either </w:t>
            </w:r>
            <w:r>
              <w:t xml:space="preserve">embarrass them and keep them from returning or provide them the negative attention that they may be accustomed to </w:t>
            </w:r>
            <w:r w:rsidR="0023023C">
              <w:t>and desire encouraging the behavior and distracting from the lesson.</w:t>
            </w:r>
          </w:p>
          <w:p w14:paraId="498D10BC" w14:textId="34ADA80A" w:rsidR="00831E79" w:rsidRDefault="00831E79" w:rsidP="00C617EC">
            <w:pPr>
              <w:pStyle w:val="Content"/>
              <w:numPr>
                <w:ilvl w:val="1"/>
                <w:numId w:val="8"/>
              </w:numPr>
            </w:pPr>
            <w:r>
              <w:t>Seek help from your children’s minister or pastor if difficult situations arise.</w:t>
            </w:r>
          </w:p>
          <w:p w14:paraId="28B63C51" w14:textId="2173CA68" w:rsidR="003556FA" w:rsidRDefault="003556FA" w:rsidP="00C617EC">
            <w:pPr>
              <w:pStyle w:val="Content"/>
              <w:numPr>
                <w:ilvl w:val="1"/>
                <w:numId w:val="8"/>
              </w:numPr>
            </w:pPr>
            <w:r>
              <w:t xml:space="preserve">Use simple language in giving instructions and talking about biblical truths.  Children don’t always understand words like salvation, redeemed, saved, born again, temptation, gospel, etc.  </w:t>
            </w:r>
            <w:r w:rsidR="000A0652">
              <w:t>Be very conscious of the words you use</w:t>
            </w:r>
            <w:r>
              <w:t xml:space="preserve"> in </w:t>
            </w:r>
            <w:r w:rsidR="000A0652">
              <w:t xml:space="preserve">giving </w:t>
            </w:r>
            <w:r>
              <w:t xml:space="preserve">game instructions as well.  If you tell them to “stagger” the line, they may not understand what you want them to do.   </w:t>
            </w:r>
          </w:p>
          <w:p w14:paraId="4DF9C0E3" w14:textId="77777777" w:rsidR="00C1527F" w:rsidRDefault="00C1527F" w:rsidP="00C1527F">
            <w:pPr>
              <w:pStyle w:val="Content"/>
              <w:ind w:left="1080"/>
            </w:pPr>
          </w:p>
          <w:p w14:paraId="575EDD58" w14:textId="4F7F7069" w:rsidR="006C1A8B" w:rsidRDefault="00C617EC" w:rsidP="00C617EC">
            <w:pPr>
              <w:pStyle w:val="Content"/>
              <w:numPr>
                <w:ilvl w:val="0"/>
                <w:numId w:val="8"/>
              </w:numPr>
            </w:pPr>
            <w:r>
              <w:t xml:space="preserve"> </w:t>
            </w:r>
            <w:r w:rsidR="0023023C">
              <w:t>Designate a “</w:t>
            </w:r>
            <w:r w:rsidR="0023023C" w:rsidRPr="009757EF">
              <w:rPr>
                <w:u w:val="single"/>
              </w:rPr>
              <w:t>Cool Down</w:t>
            </w:r>
            <w:r w:rsidR="0023023C">
              <w:t xml:space="preserve">” area (Not “Time Out”).  </w:t>
            </w:r>
          </w:p>
          <w:p w14:paraId="5847251F" w14:textId="3A5749BD" w:rsidR="00C1527F" w:rsidRDefault="00C1527F" w:rsidP="00C617EC">
            <w:pPr>
              <w:pStyle w:val="Content"/>
              <w:numPr>
                <w:ilvl w:val="1"/>
                <w:numId w:val="8"/>
              </w:numPr>
            </w:pPr>
            <w:r>
              <w:t>If more than a quick redirection is needed, designate a “Cool Down Spot” where the child can go for a few minutes to calm</w:t>
            </w:r>
            <w:r w:rsidR="00A94D21">
              <w:t xml:space="preserve"> themselves</w:t>
            </w:r>
            <w:r>
              <w:t xml:space="preserve">.  </w:t>
            </w:r>
          </w:p>
          <w:p w14:paraId="086A8F95" w14:textId="77777777" w:rsidR="00A94D21" w:rsidRDefault="006C1A8B" w:rsidP="00C617EC">
            <w:pPr>
              <w:pStyle w:val="Content"/>
              <w:numPr>
                <w:ilvl w:val="1"/>
                <w:numId w:val="8"/>
              </w:numPr>
            </w:pPr>
            <w:r>
              <w:t xml:space="preserve">This </w:t>
            </w:r>
            <w:r w:rsidR="00A94D21">
              <w:t>should be a</w:t>
            </w:r>
            <w:r w:rsidR="0023023C">
              <w:t xml:space="preserve"> </w:t>
            </w:r>
            <w:r w:rsidR="007A3219" w:rsidRPr="00A94D21">
              <w:rPr>
                <w:u w:val="single"/>
              </w:rPr>
              <w:t>safe</w:t>
            </w:r>
            <w:r w:rsidR="007A3219">
              <w:t xml:space="preserve"> </w:t>
            </w:r>
            <w:r w:rsidR="0023023C">
              <w:t xml:space="preserve">place where children can </w:t>
            </w:r>
            <w:r w:rsidR="007A3219">
              <w:t xml:space="preserve">go when they are feeling frustrated, </w:t>
            </w:r>
            <w:r w:rsidR="00A94D21">
              <w:t xml:space="preserve">angry, embarrassed, overwhelmed, anxious, </w:t>
            </w:r>
            <w:r w:rsidR="007A3219">
              <w:t xml:space="preserve">etc., and need a little time and space to </w:t>
            </w:r>
            <w:r w:rsidR="00E50DCF">
              <w:t xml:space="preserve">calm </w:t>
            </w:r>
            <w:r w:rsidR="007A3219">
              <w:t xml:space="preserve">themselves </w:t>
            </w:r>
            <w:r w:rsidR="00E50DCF">
              <w:t xml:space="preserve">down and regroup if </w:t>
            </w:r>
            <w:r w:rsidR="00A94D21">
              <w:t>necessary.</w:t>
            </w:r>
          </w:p>
          <w:p w14:paraId="201FDD7C" w14:textId="6D9FD03D" w:rsidR="007A3219" w:rsidRDefault="00A94D21" w:rsidP="00C617EC">
            <w:pPr>
              <w:pStyle w:val="Content"/>
              <w:numPr>
                <w:ilvl w:val="1"/>
                <w:numId w:val="8"/>
              </w:numPr>
            </w:pPr>
            <w:r>
              <w:t xml:space="preserve">Do </w:t>
            </w:r>
            <w:r w:rsidR="007A3219">
              <w:t xml:space="preserve">NOT </w:t>
            </w:r>
            <w:r>
              <w:t xml:space="preserve">use this as </w:t>
            </w:r>
            <w:r w:rsidR="007A3219">
              <w:t xml:space="preserve">a </w:t>
            </w:r>
            <w:r w:rsidR="007A3219" w:rsidRPr="00A94D21">
              <w:rPr>
                <w:u w:val="single"/>
              </w:rPr>
              <w:t>punishment</w:t>
            </w:r>
            <w:r w:rsidR="007A3219">
              <w:t xml:space="preserve">.  </w:t>
            </w:r>
            <w:r w:rsidR="00012392">
              <w:t>Its</w:t>
            </w:r>
            <w:r>
              <w:t xml:space="preserve"> purpose is</w:t>
            </w:r>
            <w:r w:rsidR="007A3219">
              <w:t xml:space="preserve"> to provide a way for children to </w:t>
            </w:r>
            <w:r>
              <w:t>calm themselves</w:t>
            </w:r>
            <w:r w:rsidR="007A3219">
              <w:t xml:space="preserve"> and re</w:t>
            </w:r>
            <w:r>
              <w:t>gain</w:t>
            </w:r>
            <w:r w:rsidR="007A3219">
              <w:t xml:space="preserve"> their composure.  </w:t>
            </w:r>
          </w:p>
          <w:p w14:paraId="4C4C97E2" w14:textId="016C5E83" w:rsidR="002B4540" w:rsidRDefault="00CF4402" w:rsidP="00A5796E">
            <w:pPr>
              <w:pStyle w:val="Content"/>
              <w:numPr>
                <w:ilvl w:val="1"/>
                <w:numId w:val="8"/>
              </w:numPr>
            </w:pPr>
            <w:r>
              <w:t>It</w:t>
            </w:r>
            <w:r w:rsidR="007A3219">
              <w:t xml:space="preserve"> doesn’t need to be a very large space.  It just needs to give the child enough space to move around a little if they need to “walk it off”</w:t>
            </w:r>
            <w:r>
              <w:t xml:space="preserve"> and sit comfortably if they need to do so</w:t>
            </w:r>
            <w:r w:rsidR="007A3219">
              <w:t xml:space="preserve">.  </w:t>
            </w:r>
          </w:p>
          <w:p w14:paraId="63B5A6FF" w14:textId="77777777" w:rsidR="002B4540" w:rsidRDefault="002B4540" w:rsidP="00C617EC">
            <w:pPr>
              <w:pStyle w:val="Content"/>
              <w:numPr>
                <w:ilvl w:val="1"/>
                <w:numId w:val="8"/>
              </w:numPr>
            </w:pPr>
            <w:r>
              <w:t>It can be inside your room/gym.  It doesn’t have to be in a separate area unless you need to do so to keep other children from creating distractions by watching, pointing, etc.</w:t>
            </w:r>
          </w:p>
          <w:p w14:paraId="2ECFD822" w14:textId="42D4B136" w:rsidR="007A3219" w:rsidRDefault="001C147F" w:rsidP="00C617EC">
            <w:pPr>
              <w:pStyle w:val="Content"/>
              <w:numPr>
                <w:ilvl w:val="1"/>
                <w:numId w:val="8"/>
              </w:numPr>
            </w:pPr>
            <w:r>
              <w:lastRenderedPageBreak/>
              <w:t>You may want to consider adding</w:t>
            </w:r>
            <w:r w:rsidR="002B4540">
              <w:t xml:space="preserve"> a rug, bean bag chair, or any other comfortable place for the child to sit.  You may include fidget </w:t>
            </w:r>
            <w:r w:rsidR="00A5796E">
              <w:t xml:space="preserve">or sensory </w:t>
            </w:r>
            <w:r w:rsidR="002B4540">
              <w:t xml:space="preserve">items (Lava lamp, fuzzy rug, stress ball, stuffed animals, sensory bottles, kinetic sand, music with headphones, play dough, </w:t>
            </w:r>
            <w:r w:rsidR="00012392">
              <w:t>crayons,</w:t>
            </w:r>
            <w:r w:rsidR="002B4540">
              <w:t xml:space="preserve"> and paper, etc.) to aid children in the calming process.</w:t>
            </w:r>
          </w:p>
          <w:p w14:paraId="6080F6EF" w14:textId="3E1F60A5" w:rsidR="006C1A8B" w:rsidRDefault="006C1A8B" w:rsidP="00C617EC">
            <w:pPr>
              <w:pStyle w:val="Content"/>
              <w:numPr>
                <w:ilvl w:val="1"/>
                <w:numId w:val="8"/>
              </w:numPr>
            </w:pPr>
            <w:r>
              <w:t xml:space="preserve">If possible, have a volunteer </w:t>
            </w:r>
            <w:r w:rsidR="002B4540">
              <w:t>assigned and willing to</w:t>
            </w:r>
            <w:r>
              <w:t xml:space="preserve"> serve in this area so that you don’t have to pull </w:t>
            </w:r>
            <w:r w:rsidR="00CF4402">
              <w:t xml:space="preserve">a </w:t>
            </w:r>
            <w:r>
              <w:t xml:space="preserve">volunteer </w:t>
            </w:r>
            <w:r w:rsidR="00CF4402">
              <w:t xml:space="preserve">who may be very much needed </w:t>
            </w:r>
            <w:r>
              <w:t>from the game.</w:t>
            </w:r>
          </w:p>
          <w:p w14:paraId="02FA9F6B" w14:textId="524A263A" w:rsidR="004028F4" w:rsidRDefault="002B4540" w:rsidP="004028F4">
            <w:pPr>
              <w:pStyle w:val="Content"/>
              <w:numPr>
                <w:ilvl w:val="1"/>
                <w:numId w:val="8"/>
              </w:numPr>
            </w:pPr>
            <w:r>
              <w:t>Volunteers can help children by remaining calm</w:t>
            </w:r>
            <w:r w:rsidR="00DF43D9">
              <w:t>, gentle, loving,</w:t>
            </w:r>
            <w:r>
              <w:t xml:space="preserve"> and exercising patience</w:t>
            </w:r>
            <w:r w:rsidR="00DF43D9">
              <w:t xml:space="preserve">.  Help them calm themselves with breathing techniques.  </w:t>
            </w:r>
          </w:p>
          <w:p w14:paraId="01A97323" w14:textId="77777777" w:rsidR="00A5796E" w:rsidRDefault="00A5796E" w:rsidP="00A5796E">
            <w:pPr>
              <w:pStyle w:val="Content"/>
            </w:pPr>
          </w:p>
          <w:p w14:paraId="4B767C3E" w14:textId="35E3D75A" w:rsidR="0014660C" w:rsidRPr="00A5796E" w:rsidRDefault="004028F4" w:rsidP="00C617EC">
            <w:pPr>
              <w:pStyle w:val="Content"/>
              <w:numPr>
                <w:ilvl w:val="0"/>
                <w:numId w:val="8"/>
              </w:numPr>
            </w:pPr>
            <w:r>
              <w:t xml:space="preserve"> </w:t>
            </w:r>
            <w:r w:rsidR="00C545A4" w:rsidRPr="00A5796E">
              <w:t>Balanc</w:t>
            </w:r>
            <w:r w:rsidR="00A5796E" w:rsidRPr="00A5796E">
              <w:t>ing Act</w:t>
            </w:r>
          </w:p>
          <w:p w14:paraId="25FA7E20" w14:textId="77777777" w:rsidR="00D31E85" w:rsidRDefault="004028F4" w:rsidP="00C617EC">
            <w:pPr>
              <w:pStyle w:val="Content"/>
              <w:numPr>
                <w:ilvl w:val="1"/>
                <w:numId w:val="8"/>
              </w:numPr>
            </w:pPr>
            <w:r>
              <w:t xml:space="preserve">Be sure to balance the lesson with the games.  </w:t>
            </w:r>
          </w:p>
          <w:p w14:paraId="79554FEA" w14:textId="7823010D" w:rsidR="00D31E85" w:rsidRDefault="004028F4" w:rsidP="00C617EC">
            <w:pPr>
              <w:pStyle w:val="Content"/>
              <w:numPr>
                <w:ilvl w:val="1"/>
                <w:numId w:val="8"/>
              </w:numPr>
            </w:pPr>
            <w:r>
              <w:t xml:space="preserve">Talking too much </w:t>
            </w:r>
            <w:r w:rsidR="0014660C">
              <w:t xml:space="preserve">and too long </w:t>
            </w:r>
            <w:r>
              <w:t xml:space="preserve">about the lesson will cause children to lose interest in playing the games.  </w:t>
            </w:r>
            <w:r w:rsidR="00A5796E">
              <w:t xml:space="preserve">This can lead to discipline issues.  </w:t>
            </w:r>
            <w:r>
              <w:t>Not talking about the lesson at all will lead children to believe that recreation is jus</w:t>
            </w:r>
            <w:r w:rsidR="0014660C">
              <w:t xml:space="preserve">t time to </w:t>
            </w:r>
            <w:r w:rsidR="00A5796E">
              <w:t xml:space="preserve">goof off and play. </w:t>
            </w:r>
          </w:p>
          <w:p w14:paraId="76C35E96" w14:textId="5BB41930" w:rsidR="00D31E85" w:rsidRDefault="004028F4" w:rsidP="00C617EC">
            <w:pPr>
              <w:pStyle w:val="Content"/>
              <w:numPr>
                <w:ilvl w:val="1"/>
                <w:numId w:val="8"/>
              </w:numPr>
            </w:pPr>
            <w:r>
              <w:t xml:space="preserve">Pray for God’s guidance on how to effectively incorporate the lesson each day.  </w:t>
            </w:r>
          </w:p>
          <w:p w14:paraId="0DA1FECF" w14:textId="4DA2064C" w:rsidR="00C545A4" w:rsidRDefault="008B54CF" w:rsidP="00C617EC">
            <w:pPr>
              <w:pStyle w:val="Content"/>
              <w:numPr>
                <w:ilvl w:val="1"/>
                <w:numId w:val="8"/>
              </w:numPr>
            </w:pPr>
            <w:r>
              <w:t>Transition times can be great times to ask review questions, recite the memory verse, chant the motto.  Make it fun!  Chant in silly voices.  Have competitions:  which side/group is the loudest?  Say the motto</w:t>
            </w:r>
            <w:r w:rsidR="00CF4402">
              <w:t xml:space="preserve"> or memory verse</w:t>
            </w:r>
            <w:r>
              <w:t xml:space="preserve"> in slow motion (33 speed record voice), fast forward voices, military chant style (Seek Truth! Clap, Clap. Find Jesus!  Clap, Clap, Seek Truth! Find Jesus!  Seek Truth! Find Jesus.  You can even add in the memory verse with this style.) </w:t>
            </w:r>
          </w:p>
          <w:p w14:paraId="46A04B6A" w14:textId="459F4D21" w:rsidR="004028F4" w:rsidRDefault="004028F4" w:rsidP="00C617EC">
            <w:pPr>
              <w:pStyle w:val="Content"/>
              <w:ind w:left="360"/>
            </w:pPr>
          </w:p>
          <w:p w14:paraId="68C1D454" w14:textId="5BD87F0A" w:rsidR="0014660C" w:rsidRDefault="00825F4E" w:rsidP="00C617EC">
            <w:pPr>
              <w:pStyle w:val="Content"/>
              <w:numPr>
                <w:ilvl w:val="0"/>
                <w:numId w:val="8"/>
              </w:numPr>
            </w:pPr>
            <w:r>
              <w:t>Recreation is a ti</w:t>
            </w:r>
            <w:r w:rsidR="00C617EC">
              <w:t>me of fun AND a tool</w:t>
            </w:r>
            <w:r>
              <w:t xml:space="preserve"> to reinforce the Bible </w:t>
            </w:r>
            <w:r w:rsidR="00C617EC">
              <w:t>application</w:t>
            </w:r>
            <w:r w:rsidR="00CF4402">
              <w:t>.</w:t>
            </w:r>
          </w:p>
          <w:p w14:paraId="77B9D418" w14:textId="77777777" w:rsidR="00C617EC" w:rsidRDefault="00C617EC" w:rsidP="00C617EC">
            <w:pPr>
              <w:pStyle w:val="Content"/>
              <w:numPr>
                <w:ilvl w:val="1"/>
                <w:numId w:val="8"/>
              </w:numPr>
            </w:pPr>
            <w:r>
              <w:t xml:space="preserve">Don’t make it a P.E. class.  </w:t>
            </w:r>
            <w:r w:rsidR="00825F4E">
              <w:t>Remember that not all children are great athletes.  Those who can’t run for 20 minutes straight or keep up with game will feel inferior.  Remember that the goal is to lead children to Jesus, not to make them physically fit.  Be sure all games fit within the a</w:t>
            </w:r>
            <w:r>
              <w:t>p</w:t>
            </w:r>
            <w:r w:rsidR="00825F4E">
              <w:t>propriate age abilities.  Simplify games if needed for younger children.</w:t>
            </w:r>
          </w:p>
          <w:p w14:paraId="385AF850" w14:textId="0E19B05E" w:rsidR="0014660C" w:rsidRDefault="0014660C" w:rsidP="00C617EC">
            <w:pPr>
              <w:pStyle w:val="Content"/>
              <w:numPr>
                <w:ilvl w:val="1"/>
                <w:numId w:val="8"/>
              </w:numPr>
            </w:pPr>
            <w:r>
              <w:lastRenderedPageBreak/>
              <w:t>Don’t be Pushy!</w:t>
            </w:r>
            <w:r w:rsidR="00C617EC">
              <w:t xml:space="preserve">  </w:t>
            </w:r>
            <w:r w:rsidR="00825F4E">
              <w:t xml:space="preserve">Don’t insist on participation.  </w:t>
            </w:r>
          </w:p>
          <w:p w14:paraId="4795F23A" w14:textId="1ADC7F05" w:rsidR="0014660C" w:rsidRDefault="00C1527F" w:rsidP="00C617EC">
            <w:pPr>
              <w:pStyle w:val="Content"/>
              <w:numPr>
                <w:ilvl w:val="2"/>
                <w:numId w:val="8"/>
              </w:numPr>
            </w:pPr>
            <w:r>
              <w:t xml:space="preserve">Our goal is to share the gospel and help children to trust and follow Jesus.  </w:t>
            </w:r>
            <w:r w:rsidR="00825F4E">
              <w:t>We want all children to participate in recreation and have fun while they are with us.  However, there is often a child who is reluctant to participate</w:t>
            </w:r>
            <w:r w:rsidR="0014660C">
              <w:t xml:space="preserve"> for various reasons.</w:t>
            </w:r>
            <w:r w:rsidR="00825F4E">
              <w:t xml:space="preserve">  </w:t>
            </w:r>
          </w:p>
          <w:p w14:paraId="14157C85" w14:textId="77777777" w:rsidR="0014660C" w:rsidRDefault="00825F4E" w:rsidP="00C617EC">
            <w:pPr>
              <w:pStyle w:val="Content"/>
              <w:numPr>
                <w:ilvl w:val="2"/>
                <w:numId w:val="8"/>
              </w:numPr>
            </w:pPr>
            <w:r>
              <w:t>Be empathic</w:t>
            </w:r>
            <w:r w:rsidR="0014660C">
              <w:t>!</w:t>
            </w:r>
            <w:r>
              <w:t xml:space="preserve">  </w:t>
            </w:r>
          </w:p>
          <w:p w14:paraId="7236A359" w14:textId="77777777" w:rsidR="0014660C" w:rsidRDefault="00825F4E" w:rsidP="00C617EC">
            <w:pPr>
              <w:pStyle w:val="Content"/>
              <w:numPr>
                <w:ilvl w:val="2"/>
                <w:numId w:val="8"/>
              </w:numPr>
            </w:pPr>
            <w:r>
              <w:t>Rather than insisting that they join in</w:t>
            </w:r>
            <w:r w:rsidR="0068307A">
              <w:t xml:space="preserve">, spend some time one-on-one with them and encourage them to participate.  </w:t>
            </w:r>
          </w:p>
          <w:p w14:paraId="7B26E45C" w14:textId="77777777" w:rsidR="0014660C" w:rsidRDefault="0068307A" w:rsidP="00C617EC">
            <w:pPr>
              <w:pStyle w:val="Content"/>
              <w:numPr>
                <w:ilvl w:val="2"/>
                <w:numId w:val="8"/>
              </w:numPr>
            </w:pPr>
            <w:r>
              <w:t>Ask them to help you play the game.  Let them know that you really want them to play</w:t>
            </w:r>
            <w:r w:rsidR="0014660C">
              <w:t xml:space="preserve"> and invite them to join when they feel ready</w:t>
            </w:r>
            <w:r>
              <w:t xml:space="preserve">. </w:t>
            </w:r>
          </w:p>
          <w:p w14:paraId="718A352F" w14:textId="77777777" w:rsidR="0014660C" w:rsidRDefault="0068307A" w:rsidP="00C617EC">
            <w:pPr>
              <w:pStyle w:val="Content"/>
              <w:numPr>
                <w:ilvl w:val="2"/>
                <w:numId w:val="8"/>
              </w:numPr>
            </w:pPr>
            <w:r>
              <w:t xml:space="preserve"> Pair them with another outgoing, considerate, empathetic child who will make the effort to include them. </w:t>
            </w:r>
          </w:p>
          <w:p w14:paraId="4E7D1E4A" w14:textId="144C1718" w:rsidR="00825F4E" w:rsidRDefault="0068307A" w:rsidP="00C617EC">
            <w:pPr>
              <w:pStyle w:val="Content"/>
              <w:numPr>
                <w:ilvl w:val="1"/>
                <w:numId w:val="8"/>
              </w:numPr>
            </w:pPr>
            <w:r>
              <w:t xml:space="preserve"> Do not get frustrated with the child if he or she chooses not to participate, but don’t give up on him or her</w:t>
            </w:r>
            <w:r w:rsidR="00782799">
              <w:t xml:space="preserve"> either</w:t>
            </w:r>
            <w:r>
              <w:t>.  Keep encouraging</w:t>
            </w:r>
            <w:r w:rsidR="00782799">
              <w:t xml:space="preserve">! Keep building a relationship!  Keep showing them Jesus! </w:t>
            </w:r>
            <w:r>
              <w:t xml:space="preserve"> Be his or her biggest cheerleader</w:t>
            </w:r>
            <w:r w:rsidR="00782799">
              <w:t>!</w:t>
            </w:r>
          </w:p>
          <w:p w14:paraId="7BDDFFDC" w14:textId="77777777" w:rsidR="00782799" w:rsidRDefault="00782799" w:rsidP="00782799">
            <w:pPr>
              <w:pStyle w:val="Content"/>
              <w:ind w:left="1800"/>
            </w:pPr>
          </w:p>
          <w:p w14:paraId="4ED9ADC0" w14:textId="59C40AC4" w:rsidR="008B54CF" w:rsidRDefault="00782799" w:rsidP="00C617EC">
            <w:pPr>
              <w:pStyle w:val="Content"/>
              <w:numPr>
                <w:ilvl w:val="0"/>
                <w:numId w:val="8"/>
              </w:numPr>
            </w:pPr>
            <w:r>
              <w:t xml:space="preserve"> B</w:t>
            </w:r>
            <w:r w:rsidR="0023023C">
              <w:t>uild Relationships by Participating</w:t>
            </w:r>
          </w:p>
          <w:p w14:paraId="23BE5B48" w14:textId="36AA8CCA" w:rsidR="00782799" w:rsidRDefault="008B54CF" w:rsidP="00C617EC">
            <w:pPr>
              <w:pStyle w:val="Content"/>
              <w:numPr>
                <w:ilvl w:val="1"/>
                <w:numId w:val="8"/>
              </w:numPr>
            </w:pPr>
            <w:r>
              <w:t>Interact with the children!  They</w:t>
            </w:r>
            <w:r w:rsidR="00782799">
              <w:t xml:space="preserve"> love it when their leaders participate in games with them.  </w:t>
            </w:r>
            <w:r w:rsidR="0023023C">
              <w:t xml:space="preserve">Play the games with them.  </w:t>
            </w:r>
            <w:r w:rsidR="00782799">
              <w:t xml:space="preserve">Don’t be afraid to be silly with them.  </w:t>
            </w:r>
          </w:p>
          <w:p w14:paraId="63E714D3" w14:textId="26C42241" w:rsidR="0023023C" w:rsidRDefault="0023023C" w:rsidP="00C617EC">
            <w:pPr>
              <w:pStyle w:val="Content"/>
              <w:numPr>
                <w:ilvl w:val="1"/>
                <w:numId w:val="8"/>
              </w:numPr>
            </w:pPr>
            <w:r>
              <w:t>Get down on the floor or run down the line with them cheering them on if necessary.</w:t>
            </w:r>
          </w:p>
          <w:p w14:paraId="1F3A5901" w14:textId="0799C81E" w:rsidR="0023023C" w:rsidRDefault="0023023C" w:rsidP="00C617EC">
            <w:pPr>
              <w:pStyle w:val="Content"/>
              <w:numPr>
                <w:ilvl w:val="1"/>
                <w:numId w:val="8"/>
              </w:numPr>
            </w:pPr>
            <w:r>
              <w:t xml:space="preserve">Don’t be merely a spectator standing to the side watching.  </w:t>
            </w:r>
          </w:p>
          <w:p w14:paraId="22468508" w14:textId="006927AC" w:rsidR="00782799" w:rsidRDefault="00782799" w:rsidP="00C617EC">
            <w:pPr>
              <w:pStyle w:val="Content"/>
              <w:numPr>
                <w:ilvl w:val="1"/>
                <w:numId w:val="8"/>
              </w:numPr>
            </w:pPr>
            <w:r>
              <w:t>Be careful though not to be overly competitive with them</w:t>
            </w:r>
            <w:r w:rsidR="00EE2AF3">
              <w:t xml:space="preserve"> and remind your helpers of this as well</w:t>
            </w:r>
            <w:r>
              <w:t>.  They will become discouraged and lose interest in participating in other games as well as in the lesson.</w:t>
            </w:r>
          </w:p>
          <w:p w14:paraId="0ED137E8" w14:textId="77777777" w:rsidR="00782799" w:rsidRDefault="00782799" w:rsidP="00782799">
            <w:pPr>
              <w:pStyle w:val="Content"/>
              <w:ind w:left="1080"/>
            </w:pPr>
          </w:p>
          <w:p w14:paraId="463077F7" w14:textId="109EE508" w:rsidR="00782799" w:rsidRDefault="00C1527F" w:rsidP="00C617EC">
            <w:pPr>
              <w:pStyle w:val="Content"/>
              <w:numPr>
                <w:ilvl w:val="0"/>
                <w:numId w:val="8"/>
              </w:numPr>
            </w:pPr>
            <w:r>
              <w:t xml:space="preserve">  </w:t>
            </w:r>
            <w:r w:rsidR="0023023C">
              <w:t>Avoid</w:t>
            </w:r>
            <w:r w:rsidR="00EE2AF3">
              <w:t xml:space="preserve"> Dead Time.</w:t>
            </w:r>
          </w:p>
          <w:p w14:paraId="34FDBAD5" w14:textId="2AD4519F" w:rsidR="00EE2AF3" w:rsidRDefault="0023023C" w:rsidP="00C617EC">
            <w:pPr>
              <w:pStyle w:val="Content"/>
              <w:numPr>
                <w:ilvl w:val="1"/>
                <w:numId w:val="8"/>
              </w:numPr>
            </w:pPr>
            <w:r>
              <w:t xml:space="preserve">Down time is where the unorganized chaos begins.  </w:t>
            </w:r>
            <w:r w:rsidR="00EE2AF3">
              <w:t>Be ready to begin as soon as children enter your area.  Use what they have learned as transitions.</w:t>
            </w:r>
          </w:p>
          <w:p w14:paraId="0055266C" w14:textId="00AE880E" w:rsidR="00EE2AF3" w:rsidRDefault="006F114A" w:rsidP="00C617EC">
            <w:pPr>
              <w:pStyle w:val="Content"/>
              <w:numPr>
                <w:ilvl w:val="2"/>
                <w:numId w:val="8"/>
              </w:numPr>
            </w:pPr>
            <w:r>
              <w:t xml:space="preserve">Motto Chant:  Chant/Cheer the motto.  Use a military cadence.  </w:t>
            </w:r>
          </w:p>
          <w:p w14:paraId="42A641C0" w14:textId="3512A342" w:rsidR="006F114A" w:rsidRDefault="006F114A" w:rsidP="00C617EC">
            <w:pPr>
              <w:pStyle w:val="Content"/>
              <w:numPr>
                <w:ilvl w:val="3"/>
                <w:numId w:val="8"/>
              </w:numPr>
            </w:pPr>
            <w:r>
              <w:t>You:  Seek Truth</w:t>
            </w:r>
          </w:p>
          <w:p w14:paraId="270DF2A5" w14:textId="0E82CB00" w:rsidR="006F114A" w:rsidRDefault="006F114A" w:rsidP="00C617EC">
            <w:pPr>
              <w:pStyle w:val="Content"/>
              <w:numPr>
                <w:ilvl w:val="3"/>
                <w:numId w:val="8"/>
              </w:numPr>
            </w:pPr>
            <w:r>
              <w:t>Kids:  Find Jesus</w:t>
            </w:r>
          </w:p>
          <w:p w14:paraId="4AB27792" w14:textId="214B0331" w:rsidR="006F114A" w:rsidRDefault="006F114A" w:rsidP="00C617EC">
            <w:pPr>
              <w:pStyle w:val="Content"/>
              <w:numPr>
                <w:ilvl w:val="3"/>
                <w:numId w:val="8"/>
              </w:numPr>
            </w:pPr>
            <w:r>
              <w:lastRenderedPageBreak/>
              <w:t>Use different voices (Baby, Deep Voice, sheep, etc.)</w:t>
            </w:r>
          </w:p>
          <w:p w14:paraId="55C6280C" w14:textId="520E9AB7" w:rsidR="006F114A" w:rsidRDefault="006F114A" w:rsidP="00C617EC">
            <w:pPr>
              <w:pStyle w:val="Content"/>
              <w:numPr>
                <w:ilvl w:val="3"/>
                <w:numId w:val="8"/>
              </w:numPr>
            </w:pPr>
            <w:r>
              <w:t>Create teams as they sit down or just before leaving.  Have Team A say, “Seek Truth”</w:t>
            </w:r>
          </w:p>
          <w:p w14:paraId="6361B00C" w14:textId="2C44900E" w:rsidR="006F114A" w:rsidRDefault="006F114A" w:rsidP="006F114A">
            <w:pPr>
              <w:pStyle w:val="Content"/>
              <w:ind w:left="2520"/>
            </w:pPr>
            <w:r>
              <w:t xml:space="preserve">And Team B says, “Find Jesus”.  Make it a competition.  Loudest team wins.  </w:t>
            </w:r>
          </w:p>
          <w:p w14:paraId="5E0C5708" w14:textId="618DF142" w:rsidR="006F114A" w:rsidRDefault="006F114A" w:rsidP="00C617EC">
            <w:pPr>
              <w:pStyle w:val="Content"/>
              <w:numPr>
                <w:ilvl w:val="2"/>
                <w:numId w:val="8"/>
              </w:numPr>
            </w:pPr>
            <w:r>
              <w:t xml:space="preserve">Memory Verse: “Repeat after Me” style as they come in or leave.  </w:t>
            </w:r>
          </w:p>
          <w:p w14:paraId="7E36CDFB" w14:textId="05CC72BE" w:rsidR="006F114A" w:rsidRDefault="006F114A" w:rsidP="00C617EC">
            <w:pPr>
              <w:pStyle w:val="Content"/>
              <w:numPr>
                <w:ilvl w:val="2"/>
                <w:numId w:val="8"/>
              </w:numPr>
            </w:pPr>
            <w:r>
              <w:t>Theme Song:  Have them sing the theme song and do the motions as they enter.</w:t>
            </w:r>
            <w:r w:rsidR="00C1527F">
              <w:t xml:space="preserve">  Music </w:t>
            </w:r>
            <w:r w:rsidR="002D528C">
              <w:t>can be</w:t>
            </w:r>
            <w:r w:rsidR="00C1527F">
              <w:t xml:space="preserve"> a wonderful transition tool.  </w:t>
            </w:r>
          </w:p>
          <w:p w14:paraId="35A5DA26" w14:textId="27259A96" w:rsidR="0023023C" w:rsidRDefault="0023023C" w:rsidP="00C617EC">
            <w:pPr>
              <w:pStyle w:val="Content"/>
              <w:numPr>
                <w:ilvl w:val="2"/>
                <w:numId w:val="8"/>
              </w:numPr>
            </w:pPr>
            <w:r>
              <w:t>Ask questions to review the lesson or the gospel.</w:t>
            </w:r>
          </w:p>
          <w:p w14:paraId="60CF20F2" w14:textId="0AB7F323" w:rsidR="0023023C" w:rsidRDefault="0023023C" w:rsidP="00C617EC">
            <w:pPr>
              <w:pStyle w:val="Content"/>
              <w:numPr>
                <w:ilvl w:val="2"/>
                <w:numId w:val="8"/>
              </w:numPr>
            </w:pPr>
            <w:r>
              <w:t>Share your testimony.</w:t>
            </w:r>
          </w:p>
          <w:p w14:paraId="0264D9EB" w14:textId="77777777" w:rsidR="00D31E85" w:rsidRDefault="00D31E85" w:rsidP="00D31E85">
            <w:pPr>
              <w:pStyle w:val="Content"/>
            </w:pPr>
          </w:p>
          <w:p w14:paraId="2890E225" w14:textId="6D6C41F4" w:rsidR="00D31E85" w:rsidRDefault="008B54CF" w:rsidP="00C617EC">
            <w:pPr>
              <w:pStyle w:val="Content"/>
              <w:numPr>
                <w:ilvl w:val="0"/>
                <w:numId w:val="8"/>
              </w:numPr>
            </w:pPr>
            <w:r>
              <w:t xml:space="preserve">  Don’t Be Afraid to </w:t>
            </w:r>
            <w:r w:rsidR="00D31E85">
              <w:t>Share the Gospel.</w:t>
            </w:r>
          </w:p>
          <w:p w14:paraId="5480FBD5" w14:textId="359B7036" w:rsidR="00D31E85" w:rsidRDefault="00D31E85" w:rsidP="00C617EC">
            <w:pPr>
              <w:pStyle w:val="Content"/>
              <w:numPr>
                <w:ilvl w:val="1"/>
                <w:numId w:val="8"/>
              </w:numPr>
            </w:pPr>
            <w:r>
              <w:t>Recreation is a great time to share the gospel.  You don’t have to go into a full gospel presentation</w:t>
            </w:r>
            <w:r w:rsidR="0078748F">
              <w:t>.  Look for</w:t>
            </w:r>
            <w:r>
              <w:t xml:space="preserve"> ways to work it into your time.</w:t>
            </w:r>
          </w:p>
          <w:p w14:paraId="1A5C4D9C" w14:textId="5FBF36D5" w:rsidR="00D31E85" w:rsidRDefault="00D31E85" w:rsidP="00C617EC">
            <w:pPr>
              <w:pStyle w:val="Content"/>
              <w:numPr>
                <w:ilvl w:val="2"/>
                <w:numId w:val="8"/>
              </w:numPr>
            </w:pPr>
            <w:r>
              <w:t>Share your testimony.</w:t>
            </w:r>
          </w:p>
          <w:p w14:paraId="45A77700" w14:textId="5AC2969E" w:rsidR="0078748F" w:rsidRDefault="0078748F" w:rsidP="00C617EC">
            <w:pPr>
              <w:pStyle w:val="Content"/>
              <w:numPr>
                <w:ilvl w:val="2"/>
                <w:numId w:val="8"/>
              </w:numPr>
            </w:pPr>
            <w:r>
              <w:t>Share John 3:16 and remind them how much God loves them.</w:t>
            </w:r>
          </w:p>
          <w:p w14:paraId="76191319" w14:textId="45905455" w:rsidR="0078748F" w:rsidRDefault="0078748F" w:rsidP="00C617EC">
            <w:pPr>
              <w:pStyle w:val="Content"/>
              <w:numPr>
                <w:ilvl w:val="2"/>
                <w:numId w:val="8"/>
              </w:numPr>
            </w:pPr>
            <w:r>
              <w:t xml:space="preserve">Share/Teach one of the God’s Plan for Me icons each day.  (Crown – God Rules, X – We </w:t>
            </w:r>
            <w:r w:rsidR="00E35482">
              <w:t>S</w:t>
            </w:r>
            <w:r>
              <w:t xml:space="preserve">in, Cross – God Provided, Gift – Jesus Gave, </w:t>
            </w:r>
            <w:r w:rsidR="00E35482">
              <w:t>Raised</w:t>
            </w:r>
            <w:r>
              <w:t xml:space="preserve"> </w:t>
            </w:r>
            <w:r w:rsidR="00E35482">
              <w:t>H</w:t>
            </w:r>
            <w:r>
              <w:t>ands – We Respond)</w:t>
            </w:r>
          </w:p>
          <w:p w14:paraId="75C731D1" w14:textId="473E2E85" w:rsidR="00B97401" w:rsidRDefault="009D61F7" w:rsidP="00C617EC">
            <w:pPr>
              <w:pStyle w:val="Content"/>
              <w:numPr>
                <w:ilvl w:val="2"/>
                <w:numId w:val="8"/>
              </w:numPr>
            </w:pPr>
            <w:r>
              <w:t>Be prepared to talk with a child about salvation if they ask.  You may be the person he or she feels the most comfortable talking with about it</w:t>
            </w:r>
            <w:r w:rsidR="00B97401">
              <w:t xml:space="preserve"> and praying with.  Feel free to pray with them, but never instead of them.</w:t>
            </w:r>
            <w:r w:rsidR="009B6419">
              <w:t xml:space="preserve">  Be sure to have another adult present.  Never be in a room alone with a child.  If </w:t>
            </w:r>
            <w:r w:rsidR="00C45166">
              <w:t xml:space="preserve">I </w:t>
            </w:r>
            <w:r w:rsidR="009B6419">
              <w:t>feel that i</w:t>
            </w:r>
            <w:r w:rsidR="00C45166">
              <w:t>t is</w:t>
            </w:r>
            <w:r w:rsidR="009B6419">
              <w:t xml:space="preserve"> appropriate, the child is comfortable</w:t>
            </w:r>
            <w:r w:rsidR="00C45166">
              <w:t xml:space="preserve"> and feels safe,</w:t>
            </w:r>
            <w:r w:rsidR="009B6419">
              <w:t xml:space="preserve"> and if it is possible, I try to include the parents in this important decision. </w:t>
            </w:r>
            <w:r w:rsidR="00C45166">
              <w:t xml:space="preserve"> What a blessing that can be.</w:t>
            </w:r>
          </w:p>
          <w:p w14:paraId="3D872D64" w14:textId="77777777" w:rsidR="00B97401" w:rsidRDefault="00B97401" w:rsidP="00C617EC">
            <w:pPr>
              <w:pStyle w:val="Content"/>
              <w:numPr>
                <w:ilvl w:val="3"/>
                <w:numId w:val="8"/>
              </w:numPr>
            </w:pPr>
            <w:r>
              <w:t>If they need help praying for salvation, prompt them with questions like:</w:t>
            </w:r>
          </w:p>
          <w:p w14:paraId="4E55B797" w14:textId="77777777" w:rsidR="00B97401" w:rsidRDefault="00B97401" w:rsidP="00C617EC">
            <w:pPr>
              <w:pStyle w:val="Content"/>
              <w:numPr>
                <w:ilvl w:val="4"/>
                <w:numId w:val="8"/>
              </w:numPr>
            </w:pPr>
            <w:r>
              <w:t>What do you need to admit to God?</w:t>
            </w:r>
          </w:p>
          <w:p w14:paraId="5A50D640" w14:textId="77777777" w:rsidR="00B97401" w:rsidRDefault="00B97401" w:rsidP="00C617EC">
            <w:pPr>
              <w:pStyle w:val="Content"/>
              <w:numPr>
                <w:ilvl w:val="4"/>
                <w:numId w:val="8"/>
              </w:numPr>
            </w:pPr>
            <w:r>
              <w:t>What do you believe about Jesus?</w:t>
            </w:r>
          </w:p>
          <w:p w14:paraId="37EAFD8E" w14:textId="77777777" w:rsidR="00B97401" w:rsidRDefault="00B97401" w:rsidP="00C617EC">
            <w:pPr>
              <w:pStyle w:val="Content"/>
              <w:numPr>
                <w:ilvl w:val="4"/>
                <w:numId w:val="8"/>
              </w:numPr>
            </w:pPr>
            <w:r>
              <w:t>What do you want to commit to doing?</w:t>
            </w:r>
          </w:p>
          <w:p w14:paraId="48DB17A6" w14:textId="60740133" w:rsidR="009D61F7" w:rsidRDefault="00B97401" w:rsidP="009B6419">
            <w:pPr>
              <w:pStyle w:val="Content"/>
              <w:numPr>
                <w:ilvl w:val="1"/>
                <w:numId w:val="8"/>
              </w:numPr>
            </w:pPr>
            <w:r>
              <w:t>Never ask “yes” or “no” questions.</w:t>
            </w:r>
          </w:p>
          <w:p w14:paraId="5D5EE435" w14:textId="57830DB7" w:rsidR="00B97401" w:rsidRDefault="00B97401" w:rsidP="009B6419">
            <w:pPr>
              <w:pStyle w:val="Content"/>
              <w:numPr>
                <w:ilvl w:val="1"/>
                <w:numId w:val="8"/>
              </w:numPr>
            </w:pPr>
            <w:r>
              <w:lastRenderedPageBreak/>
              <w:t>If they cannot answer these questions, don’t understand what sin is, show no remorse for their sins, or do not believe or understand what Jesus did for them, they are NOT ready to receive salvation.</w:t>
            </w:r>
          </w:p>
          <w:p w14:paraId="7DEDFAAF" w14:textId="77777777" w:rsidR="009B6419" w:rsidRDefault="009B6419" w:rsidP="009B6419">
            <w:pPr>
              <w:pStyle w:val="Content"/>
            </w:pPr>
          </w:p>
          <w:p w14:paraId="53E7B2B1" w14:textId="73650235" w:rsidR="00E50DCF" w:rsidRDefault="00E50DCF" w:rsidP="00C617EC">
            <w:pPr>
              <w:pStyle w:val="Content"/>
              <w:numPr>
                <w:ilvl w:val="0"/>
                <w:numId w:val="8"/>
              </w:numPr>
            </w:pPr>
            <w:r>
              <w:t xml:space="preserve">  Pray</w:t>
            </w:r>
          </w:p>
          <w:p w14:paraId="0512A6D1" w14:textId="60E0CDA9" w:rsidR="00E50DCF" w:rsidRDefault="00E50DCF" w:rsidP="00C617EC">
            <w:pPr>
              <w:pStyle w:val="Content"/>
              <w:numPr>
                <w:ilvl w:val="1"/>
                <w:numId w:val="8"/>
              </w:numPr>
            </w:pPr>
            <w:r>
              <w:t xml:space="preserve">Pray for God’s guidance in </w:t>
            </w:r>
          </w:p>
          <w:p w14:paraId="2B3EB5E5" w14:textId="1A1F9AB8" w:rsidR="00E50DCF" w:rsidRDefault="00E50DCF" w:rsidP="00C617EC">
            <w:pPr>
              <w:pStyle w:val="Content"/>
              <w:numPr>
                <w:ilvl w:val="2"/>
                <w:numId w:val="8"/>
              </w:numPr>
            </w:pPr>
            <w:r>
              <w:t>Recruiting volunteers/helpers.  Ask God to send volunteers who will be enthusiastic, passionate about Jesus and children, and patient.</w:t>
            </w:r>
          </w:p>
          <w:p w14:paraId="1F566A41" w14:textId="2916148F" w:rsidR="00E50DCF" w:rsidRDefault="00E50DCF" w:rsidP="00C617EC">
            <w:pPr>
              <w:pStyle w:val="Content"/>
              <w:numPr>
                <w:ilvl w:val="2"/>
                <w:numId w:val="8"/>
              </w:numPr>
            </w:pPr>
            <w:r>
              <w:t>Preparing for the games and lessons.  Ask God to reveal the biblical truths to you so that you will clearly and effectively share them with the children and helpers.</w:t>
            </w:r>
          </w:p>
          <w:p w14:paraId="28C4B4AC" w14:textId="1256E87C" w:rsidR="008B54CF" w:rsidRDefault="00E50DCF" w:rsidP="009B6419">
            <w:pPr>
              <w:pStyle w:val="Content"/>
              <w:numPr>
                <w:ilvl w:val="2"/>
                <w:numId w:val="8"/>
              </w:numPr>
            </w:pPr>
            <w:r>
              <w:t>Connecting the games with the biblical truths.</w:t>
            </w:r>
          </w:p>
          <w:p w14:paraId="092303A5" w14:textId="267E1574" w:rsidR="00E50DCF" w:rsidRDefault="00E50DCF" w:rsidP="00C617EC">
            <w:pPr>
              <w:pStyle w:val="Content"/>
              <w:numPr>
                <w:ilvl w:val="1"/>
                <w:numId w:val="8"/>
              </w:numPr>
            </w:pPr>
            <w:r>
              <w:t>Pray for the children</w:t>
            </w:r>
          </w:p>
          <w:p w14:paraId="4E09BCD6" w14:textId="2B65A4DE" w:rsidR="00E50DCF" w:rsidRDefault="00E50DCF" w:rsidP="00C617EC">
            <w:pPr>
              <w:pStyle w:val="Content"/>
              <w:numPr>
                <w:ilvl w:val="2"/>
                <w:numId w:val="8"/>
              </w:numPr>
            </w:pPr>
            <w:r>
              <w:t>Ask God to send children who don’t know him already</w:t>
            </w:r>
            <w:r w:rsidR="009D61F7">
              <w:t xml:space="preserve"> as well as children who do.</w:t>
            </w:r>
          </w:p>
          <w:p w14:paraId="757292B7" w14:textId="0F5A93BB" w:rsidR="009D61F7" w:rsidRDefault="009D61F7" w:rsidP="00C617EC">
            <w:pPr>
              <w:pStyle w:val="Content"/>
              <w:numPr>
                <w:ilvl w:val="2"/>
                <w:numId w:val="8"/>
              </w:numPr>
            </w:pPr>
            <w:r>
              <w:t>Ask God to open their hearts and minds to receive the message He has for them each day.</w:t>
            </w:r>
          </w:p>
          <w:p w14:paraId="20E222F6" w14:textId="0CBDA2A6" w:rsidR="002D528C" w:rsidRDefault="002D528C" w:rsidP="00C617EC">
            <w:pPr>
              <w:pStyle w:val="Content"/>
              <w:numPr>
                <w:ilvl w:val="1"/>
                <w:numId w:val="8"/>
              </w:numPr>
            </w:pPr>
            <w:r>
              <w:t>Pray for yourself and your staff</w:t>
            </w:r>
          </w:p>
          <w:p w14:paraId="62156430" w14:textId="3298B0F1" w:rsidR="002D528C" w:rsidRDefault="002D528C" w:rsidP="00C617EC">
            <w:pPr>
              <w:pStyle w:val="Content"/>
              <w:numPr>
                <w:ilvl w:val="2"/>
                <w:numId w:val="8"/>
              </w:numPr>
            </w:pPr>
            <w:r>
              <w:t>Ask God to open your hearts and minds to be receptive to the message and lessons He may have for you.</w:t>
            </w:r>
          </w:p>
          <w:p w14:paraId="26C8C90C" w14:textId="0586B636" w:rsidR="002D528C" w:rsidRDefault="002D528C" w:rsidP="00C617EC">
            <w:pPr>
              <w:pStyle w:val="Content"/>
              <w:numPr>
                <w:ilvl w:val="2"/>
                <w:numId w:val="8"/>
              </w:numPr>
            </w:pPr>
            <w:r>
              <w:t>Ask Him for wisdom, guidance, and an abundant supply for the fruit of the Spirit.</w:t>
            </w:r>
          </w:p>
          <w:p w14:paraId="1C08E0A1" w14:textId="76A402F5" w:rsidR="002D528C" w:rsidRDefault="002D528C" w:rsidP="00C617EC">
            <w:pPr>
              <w:pStyle w:val="Content"/>
              <w:numPr>
                <w:ilvl w:val="2"/>
                <w:numId w:val="8"/>
              </w:numPr>
            </w:pPr>
            <w:r>
              <w:t>Pray that He will cause His love to exceedingly and abundantly overflow out of you and into the children He sends.</w:t>
            </w:r>
          </w:p>
          <w:p w14:paraId="469952AF" w14:textId="378B8CFE" w:rsidR="002D528C" w:rsidRDefault="002D528C" w:rsidP="00C617EC">
            <w:pPr>
              <w:pStyle w:val="Content"/>
              <w:numPr>
                <w:ilvl w:val="2"/>
                <w:numId w:val="8"/>
              </w:numPr>
            </w:pPr>
            <w:r>
              <w:t>Ask Him for eyes that see children and their families the way He does, and ears to hear what is not spoken by them.</w:t>
            </w:r>
          </w:p>
          <w:p w14:paraId="7FACBC98" w14:textId="77777777" w:rsidR="00C45166" w:rsidRDefault="00C45166" w:rsidP="00C45166">
            <w:pPr>
              <w:pStyle w:val="Content"/>
            </w:pPr>
          </w:p>
          <w:p w14:paraId="48AA3173" w14:textId="41F6A515" w:rsidR="009D61F7" w:rsidRDefault="009D61F7" w:rsidP="00C617EC">
            <w:pPr>
              <w:pStyle w:val="Content"/>
              <w:numPr>
                <w:ilvl w:val="1"/>
                <w:numId w:val="8"/>
              </w:numPr>
            </w:pPr>
            <w:r>
              <w:t>Pray with, for, and in front of the children.</w:t>
            </w:r>
          </w:p>
          <w:p w14:paraId="2E27DF7B" w14:textId="0B32CE13" w:rsidR="009D61F7" w:rsidRDefault="009D61F7" w:rsidP="00C617EC">
            <w:pPr>
              <w:pStyle w:val="Content"/>
              <w:numPr>
                <w:ilvl w:val="2"/>
                <w:numId w:val="8"/>
              </w:numPr>
            </w:pPr>
            <w:r>
              <w:t>Be a model.  Children need to see and hear you pray.</w:t>
            </w:r>
          </w:p>
          <w:p w14:paraId="3718641B" w14:textId="70F7582B" w:rsidR="009D61F7" w:rsidRDefault="009D61F7" w:rsidP="00C617EC">
            <w:pPr>
              <w:pStyle w:val="Content"/>
              <w:numPr>
                <w:ilvl w:val="3"/>
                <w:numId w:val="8"/>
              </w:numPr>
            </w:pPr>
            <w:r>
              <w:t>Let them hear you pray for them, their families, and for others.</w:t>
            </w:r>
          </w:p>
          <w:p w14:paraId="0BCEF8FF" w14:textId="5BFE6BFF" w:rsidR="009D61F7" w:rsidRDefault="009D61F7" w:rsidP="00C617EC">
            <w:pPr>
              <w:pStyle w:val="Content"/>
              <w:numPr>
                <w:ilvl w:val="3"/>
                <w:numId w:val="8"/>
              </w:numPr>
            </w:pPr>
            <w:r>
              <w:t>Let them hear your thankfulness.</w:t>
            </w:r>
          </w:p>
          <w:p w14:paraId="7C9AF36A" w14:textId="48B0FBC4" w:rsidR="00B97401" w:rsidRDefault="009D61F7" w:rsidP="00C617EC">
            <w:pPr>
              <w:pStyle w:val="Content"/>
              <w:numPr>
                <w:ilvl w:val="3"/>
                <w:numId w:val="8"/>
              </w:numPr>
            </w:pPr>
            <w:r>
              <w:t>Let them hear you pray for needs.</w:t>
            </w:r>
          </w:p>
          <w:p w14:paraId="61603A9A" w14:textId="20DD628B" w:rsidR="009D61F7" w:rsidRDefault="009D61F7" w:rsidP="00C617EC">
            <w:pPr>
              <w:pStyle w:val="Content"/>
              <w:numPr>
                <w:ilvl w:val="1"/>
                <w:numId w:val="8"/>
              </w:numPr>
            </w:pPr>
            <w:r>
              <w:t>Give children the opportunity to pray if they volunteer.</w:t>
            </w:r>
            <w:r w:rsidR="002D528C">
              <w:t xml:space="preserve">  </w:t>
            </w:r>
          </w:p>
          <w:p w14:paraId="40BB5B82" w14:textId="3FB1CF76" w:rsidR="009D61F7" w:rsidRDefault="009D61F7" w:rsidP="00C617EC">
            <w:pPr>
              <w:pStyle w:val="Content"/>
              <w:numPr>
                <w:ilvl w:val="2"/>
                <w:numId w:val="8"/>
              </w:numPr>
            </w:pPr>
            <w:r>
              <w:lastRenderedPageBreak/>
              <w:t>You may need to help them if they pause for a long period, get long-winded, etc.</w:t>
            </w:r>
          </w:p>
          <w:p w14:paraId="2370C8AC" w14:textId="674C70A3" w:rsidR="009D61F7" w:rsidRDefault="009D61F7" w:rsidP="00C617EC">
            <w:pPr>
              <w:pStyle w:val="Content"/>
              <w:numPr>
                <w:ilvl w:val="2"/>
                <w:numId w:val="8"/>
              </w:numPr>
            </w:pPr>
            <w:r>
              <w:t>Don’t put a child on the spot to pray.</w:t>
            </w:r>
          </w:p>
          <w:p w14:paraId="7A89FC72" w14:textId="1504D8E9" w:rsidR="009D61F7" w:rsidRDefault="009D61F7" w:rsidP="00C617EC">
            <w:pPr>
              <w:pStyle w:val="Content"/>
              <w:numPr>
                <w:ilvl w:val="2"/>
                <w:numId w:val="8"/>
              </w:numPr>
            </w:pPr>
            <w:r>
              <w:t>Avoid round robin prayer.</w:t>
            </w:r>
          </w:p>
          <w:p w14:paraId="0A3D1115" w14:textId="681A2BF0" w:rsidR="00DF027C" w:rsidRDefault="00DF027C" w:rsidP="00DF027C">
            <w:pPr>
              <w:pStyle w:val="Content"/>
              <w:rPr>
                <w:i/>
                <w:sz w:val="36"/>
              </w:rPr>
            </w:pPr>
          </w:p>
          <w:p w14:paraId="4F1484EE" w14:textId="1A8CC590" w:rsidR="002D528C" w:rsidRPr="006C57AE" w:rsidRDefault="002D528C" w:rsidP="00DF027C">
            <w:pPr>
              <w:pStyle w:val="Content"/>
              <w:rPr>
                <w:i/>
                <w:sz w:val="32"/>
                <w:szCs w:val="32"/>
              </w:rPr>
            </w:pPr>
            <w:r w:rsidRPr="006C57AE">
              <w:rPr>
                <w:i/>
                <w:sz w:val="32"/>
                <w:szCs w:val="32"/>
              </w:rPr>
              <w:t xml:space="preserve">Above all, </w:t>
            </w:r>
            <w:r w:rsidR="00E35482" w:rsidRPr="006C57AE">
              <w:rPr>
                <w:i/>
                <w:sz w:val="32"/>
                <w:szCs w:val="32"/>
              </w:rPr>
              <w:t>LOVE</w:t>
            </w:r>
            <w:r w:rsidRPr="006C57AE">
              <w:rPr>
                <w:i/>
                <w:sz w:val="32"/>
                <w:szCs w:val="32"/>
              </w:rPr>
              <w:t>!</w:t>
            </w:r>
            <w:r w:rsidR="00E35482" w:rsidRPr="006C57AE">
              <w:rPr>
                <w:i/>
                <w:sz w:val="32"/>
                <w:szCs w:val="32"/>
              </w:rPr>
              <w:t xml:space="preserve">  Let God’s love pour out of you like Niagara Falls</w:t>
            </w:r>
            <w:r w:rsidR="002B1622" w:rsidRPr="006C57AE">
              <w:rPr>
                <w:i/>
                <w:sz w:val="32"/>
                <w:szCs w:val="32"/>
              </w:rPr>
              <w:t xml:space="preserve"> for everyone involved, your staff, all VBS volunteers, </w:t>
            </w:r>
            <w:r w:rsidR="006C57AE" w:rsidRPr="006C57AE">
              <w:rPr>
                <w:i/>
                <w:sz w:val="32"/>
                <w:szCs w:val="32"/>
              </w:rPr>
              <w:t xml:space="preserve">children, and their families. </w:t>
            </w:r>
            <w:r w:rsidR="00E35482" w:rsidRPr="006C57AE">
              <w:rPr>
                <w:i/>
                <w:sz w:val="32"/>
                <w:szCs w:val="32"/>
              </w:rPr>
              <w:t xml:space="preserve"> Remember that our goal is to lead children and families to trust and follow Jesus! </w:t>
            </w:r>
            <w:r w:rsidR="006C57AE" w:rsidRPr="006C57AE">
              <w:rPr>
                <w:i/>
                <w:sz w:val="32"/>
                <w:szCs w:val="32"/>
              </w:rPr>
              <w:t xml:space="preserve"> Everything we do and say should work to accomplish that goal. </w:t>
            </w:r>
            <w:r w:rsidR="00E35482" w:rsidRPr="006C57AE">
              <w:rPr>
                <w:i/>
                <w:sz w:val="32"/>
                <w:szCs w:val="32"/>
              </w:rPr>
              <w:t xml:space="preserve"> VBS is a powerful tool in sharing the gospel.  It is very likely that you will have children who will come to VBS who have never heard the gospel, never been to church, and may not attend another gospel-centered event for the next 51 weeks.  God</w:t>
            </w:r>
            <w:r w:rsidR="006C57AE" w:rsidRPr="006C57AE">
              <w:rPr>
                <w:i/>
                <w:sz w:val="32"/>
                <w:szCs w:val="32"/>
              </w:rPr>
              <w:t xml:space="preserve"> can and will use you to</w:t>
            </w:r>
            <w:r w:rsidR="00E35482" w:rsidRPr="006C57AE">
              <w:rPr>
                <w:i/>
                <w:sz w:val="32"/>
                <w:szCs w:val="32"/>
              </w:rPr>
              <w:t xml:space="preserve"> impact the lives of the children </w:t>
            </w:r>
            <w:r w:rsidR="006C57AE" w:rsidRPr="006C57AE">
              <w:rPr>
                <w:i/>
                <w:sz w:val="32"/>
                <w:szCs w:val="32"/>
              </w:rPr>
              <w:t xml:space="preserve">and families </w:t>
            </w:r>
            <w:r w:rsidR="00E35482" w:rsidRPr="006C57AE">
              <w:rPr>
                <w:i/>
                <w:sz w:val="32"/>
                <w:szCs w:val="32"/>
              </w:rPr>
              <w:t>He sends during this week</w:t>
            </w:r>
            <w:r w:rsidR="006C57AE" w:rsidRPr="006C57AE">
              <w:rPr>
                <w:i/>
                <w:sz w:val="32"/>
                <w:szCs w:val="32"/>
              </w:rPr>
              <w:t xml:space="preserve"> for His kingdom.  Be a willing, loving, and obedient servant and watch what He does!  May God bless you, your staff, your </w:t>
            </w:r>
            <w:r w:rsidR="00F77ED7" w:rsidRPr="006C57AE">
              <w:rPr>
                <w:i/>
                <w:sz w:val="32"/>
                <w:szCs w:val="32"/>
              </w:rPr>
              <w:t>church,</w:t>
            </w:r>
            <w:r w:rsidR="006C57AE" w:rsidRPr="006C57AE">
              <w:rPr>
                <w:i/>
                <w:sz w:val="32"/>
                <w:szCs w:val="32"/>
              </w:rPr>
              <w:t xml:space="preserve"> and your community as you serve Him!</w:t>
            </w:r>
          </w:p>
          <w:p w14:paraId="63C4FE9C" w14:textId="77777777" w:rsidR="00DF027C" w:rsidRDefault="00DF027C" w:rsidP="00DF027C">
            <w:pPr>
              <w:pStyle w:val="Content"/>
              <w:rPr>
                <w:i/>
                <w:sz w:val="36"/>
              </w:rPr>
            </w:pPr>
          </w:p>
        </w:tc>
      </w:tr>
      <w:tr w:rsidR="00263715" w14:paraId="7B1E58D1" w14:textId="77777777" w:rsidTr="00DF027C">
        <w:trPr>
          <w:trHeight w:val="5931"/>
        </w:trPr>
        <w:tc>
          <w:tcPr>
            <w:tcW w:w="9999" w:type="dxa"/>
          </w:tcPr>
          <w:p w14:paraId="11FEE831" w14:textId="798CD704" w:rsidR="00263715" w:rsidRDefault="00263715" w:rsidP="00263715">
            <w:pPr>
              <w:pStyle w:val="EmphasisText"/>
              <w:rPr>
                <w:i/>
                <w:sz w:val="36"/>
              </w:rPr>
            </w:pPr>
          </w:p>
        </w:tc>
      </w:tr>
      <w:tr w:rsidR="00263715" w14:paraId="30D595B6" w14:textId="77777777" w:rsidTr="00263715">
        <w:trPr>
          <w:trHeight w:val="5931"/>
        </w:trPr>
        <w:tc>
          <w:tcPr>
            <w:tcW w:w="9999" w:type="dxa"/>
            <w:vAlign w:val="center"/>
          </w:tcPr>
          <w:p w14:paraId="17C9B947" w14:textId="77777777" w:rsidR="00263715" w:rsidRDefault="00263715" w:rsidP="00263715">
            <w:pPr>
              <w:pStyle w:val="EmphasisText"/>
            </w:pPr>
          </w:p>
        </w:tc>
      </w:tr>
      <w:tr w:rsidR="00263715" w14:paraId="185D5A80" w14:textId="77777777" w:rsidTr="00263715">
        <w:trPr>
          <w:trHeight w:val="5931"/>
        </w:trPr>
        <w:tc>
          <w:tcPr>
            <w:tcW w:w="9999" w:type="dxa"/>
          </w:tcPr>
          <w:p w14:paraId="50659686" w14:textId="769CD463" w:rsidR="00263715" w:rsidRDefault="00576822" w:rsidP="00263715">
            <w:pPr>
              <w:pStyle w:val="EmphasisText"/>
            </w:pPr>
            <w:r>
              <w:lastRenderedPageBreak/>
              <w:t>Recreation is so much more than just “play time” at VBS!  It is a wonderful chance to build relationships with children and to reinforce the lesson and help to make it “stick” with them.  It is also a wonderful way to engage your youth, college students, and every member of your church.  So, let’s look at 10 tips you can use.</w:t>
            </w:r>
          </w:p>
          <w:p w14:paraId="6F345C6F" w14:textId="77777777" w:rsidR="00576822" w:rsidRDefault="00576822" w:rsidP="00263715">
            <w:pPr>
              <w:pStyle w:val="EmphasisText"/>
              <w:rPr>
                <w:i/>
                <w:sz w:val="36"/>
              </w:rPr>
            </w:pPr>
          </w:p>
          <w:p w14:paraId="644C6B18" w14:textId="77777777" w:rsidR="00263715" w:rsidRPr="00C65B5C" w:rsidRDefault="00263715" w:rsidP="00263715">
            <w:pPr>
              <w:pStyle w:val="Content"/>
              <w:rPr>
                <w:sz w:val="24"/>
                <w:szCs w:val="24"/>
              </w:rPr>
            </w:pPr>
            <w:r>
              <w:t xml:space="preserve">1.) </w:t>
            </w:r>
            <w:r w:rsidRPr="00C65B5C">
              <w:rPr>
                <w:sz w:val="24"/>
                <w:szCs w:val="24"/>
              </w:rPr>
              <w:t xml:space="preserve">Staff </w:t>
            </w:r>
            <w:r w:rsidRPr="00012392">
              <w:rPr>
                <w:sz w:val="24"/>
                <w:szCs w:val="24"/>
              </w:rPr>
              <w:t>Prayerfully</w:t>
            </w:r>
          </w:p>
          <w:p w14:paraId="62B55E72" w14:textId="1EC52D79" w:rsidR="00263715" w:rsidRPr="00C65B5C" w:rsidRDefault="00263715" w:rsidP="00263715">
            <w:pPr>
              <w:pStyle w:val="Content"/>
              <w:numPr>
                <w:ilvl w:val="0"/>
                <w:numId w:val="5"/>
              </w:numPr>
              <w:rPr>
                <w:sz w:val="24"/>
                <w:szCs w:val="24"/>
              </w:rPr>
            </w:pPr>
            <w:r w:rsidRPr="00C65B5C">
              <w:rPr>
                <w:sz w:val="24"/>
                <w:szCs w:val="24"/>
              </w:rPr>
              <w:t>Recreation leaders should be</w:t>
            </w:r>
            <w:r w:rsidRPr="00A5796E">
              <w:rPr>
                <w:sz w:val="24"/>
                <w:szCs w:val="24"/>
              </w:rPr>
              <w:t xml:space="preserve"> passionate</w:t>
            </w:r>
            <w:r w:rsidRPr="00C65B5C">
              <w:rPr>
                <w:sz w:val="24"/>
                <w:szCs w:val="24"/>
              </w:rPr>
              <w:t xml:space="preserve"> about leading </w:t>
            </w:r>
            <w:r w:rsidR="00012392" w:rsidRPr="00C65B5C">
              <w:rPr>
                <w:sz w:val="24"/>
                <w:szCs w:val="24"/>
              </w:rPr>
              <w:t>recreation and</w:t>
            </w:r>
            <w:r w:rsidR="00C65B5C">
              <w:rPr>
                <w:sz w:val="24"/>
                <w:szCs w:val="24"/>
              </w:rPr>
              <w:t xml:space="preserve"> </w:t>
            </w:r>
            <w:r w:rsidRPr="00C65B5C">
              <w:rPr>
                <w:sz w:val="24"/>
                <w:szCs w:val="24"/>
              </w:rPr>
              <w:t xml:space="preserve">should want to lead as much for the </w:t>
            </w:r>
            <w:r w:rsidRPr="00A5796E">
              <w:rPr>
                <w:sz w:val="24"/>
                <w:szCs w:val="24"/>
              </w:rPr>
              <w:t xml:space="preserve">Biblical application </w:t>
            </w:r>
            <w:r w:rsidRPr="00C65B5C">
              <w:rPr>
                <w:sz w:val="24"/>
                <w:szCs w:val="24"/>
              </w:rPr>
              <w:t xml:space="preserve">and </w:t>
            </w:r>
            <w:r w:rsidRPr="00A5796E">
              <w:rPr>
                <w:sz w:val="24"/>
                <w:szCs w:val="24"/>
              </w:rPr>
              <w:t>eternal impact</w:t>
            </w:r>
            <w:r w:rsidRPr="00C65B5C">
              <w:rPr>
                <w:sz w:val="24"/>
                <w:szCs w:val="24"/>
                <w:u w:val="single"/>
              </w:rPr>
              <w:t xml:space="preserve"> </w:t>
            </w:r>
            <w:r w:rsidRPr="00C65B5C">
              <w:rPr>
                <w:sz w:val="24"/>
                <w:szCs w:val="24"/>
              </w:rPr>
              <w:t xml:space="preserve">as for the fun.  </w:t>
            </w:r>
          </w:p>
          <w:p w14:paraId="62F51660" w14:textId="794DA6DC" w:rsidR="00263715" w:rsidRPr="00C65B5C" w:rsidRDefault="00263715" w:rsidP="00263715">
            <w:pPr>
              <w:pStyle w:val="Content"/>
              <w:numPr>
                <w:ilvl w:val="0"/>
                <w:numId w:val="5"/>
              </w:numPr>
              <w:rPr>
                <w:sz w:val="24"/>
                <w:szCs w:val="24"/>
              </w:rPr>
            </w:pPr>
            <w:r w:rsidRPr="00A5796E">
              <w:rPr>
                <w:sz w:val="24"/>
                <w:szCs w:val="24"/>
              </w:rPr>
              <w:t>Recruit dependable</w:t>
            </w:r>
            <w:r w:rsidRPr="00C65B5C">
              <w:rPr>
                <w:sz w:val="24"/>
                <w:szCs w:val="24"/>
              </w:rPr>
              <w:t xml:space="preserve"> helpers.  </w:t>
            </w:r>
          </w:p>
          <w:p w14:paraId="4A046E4D" w14:textId="77777777" w:rsidR="00263715" w:rsidRPr="00C65B5C" w:rsidRDefault="00263715" w:rsidP="00263715">
            <w:pPr>
              <w:pStyle w:val="Content"/>
              <w:numPr>
                <w:ilvl w:val="1"/>
                <w:numId w:val="5"/>
              </w:numPr>
              <w:rPr>
                <w:sz w:val="24"/>
                <w:szCs w:val="24"/>
              </w:rPr>
            </w:pPr>
            <w:r w:rsidRPr="00C65B5C">
              <w:rPr>
                <w:sz w:val="24"/>
                <w:szCs w:val="24"/>
              </w:rPr>
              <w:t xml:space="preserve">Recruit helpers who are </w:t>
            </w:r>
            <w:r w:rsidRPr="00A5796E">
              <w:rPr>
                <w:sz w:val="24"/>
                <w:szCs w:val="24"/>
              </w:rPr>
              <w:t>willing and excited</w:t>
            </w:r>
            <w:r w:rsidRPr="00C65B5C">
              <w:rPr>
                <w:sz w:val="24"/>
                <w:szCs w:val="24"/>
                <w:u w:val="single"/>
              </w:rPr>
              <w:t xml:space="preserve"> </w:t>
            </w:r>
            <w:r w:rsidRPr="00C65B5C">
              <w:rPr>
                <w:sz w:val="24"/>
                <w:szCs w:val="24"/>
              </w:rPr>
              <w:t>even if they can only commit to one or two days.</w:t>
            </w:r>
          </w:p>
          <w:p w14:paraId="270849EE" w14:textId="77777777" w:rsidR="00263715" w:rsidRPr="00C65B5C" w:rsidRDefault="00263715" w:rsidP="00263715">
            <w:pPr>
              <w:pStyle w:val="Content"/>
              <w:numPr>
                <w:ilvl w:val="1"/>
                <w:numId w:val="5"/>
              </w:numPr>
              <w:rPr>
                <w:sz w:val="24"/>
                <w:szCs w:val="24"/>
              </w:rPr>
            </w:pPr>
            <w:r w:rsidRPr="00C65B5C">
              <w:rPr>
                <w:sz w:val="24"/>
                <w:szCs w:val="24"/>
              </w:rPr>
              <w:t xml:space="preserve">Be </w:t>
            </w:r>
            <w:r w:rsidRPr="00A5796E">
              <w:rPr>
                <w:sz w:val="24"/>
                <w:szCs w:val="24"/>
              </w:rPr>
              <w:t>upfront</w:t>
            </w:r>
            <w:r w:rsidRPr="00C65B5C">
              <w:rPr>
                <w:sz w:val="24"/>
                <w:szCs w:val="24"/>
              </w:rPr>
              <w:t xml:space="preserve"> about what is expected of them and have them be upfront with you about what they are able to do.</w:t>
            </w:r>
          </w:p>
          <w:p w14:paraId="0408EDA8" w14:textId="31271244" w:rsidR="00263715" w:rsidRPr="00C65B5C" w:rsidRDefault="00263715" w:rsidP="00263715">
            <w:pPr>
              <w:pStyle w:val="Content"/>
              <w:numPr>
                <w:ilvl w:val="0"/>
                <w:numId w:val="5"/>
              </w:numPr>
              <w:rPr>
                <w:sz w:val="24"/>
                <w:szCs w:val="24"/>
              </w:rPr>
            </w:pPr>
            <w:r w:rsidRPr="00A5796E">
              <w:rPr>
                <w:sz w:val="24"/>
                <w:szCs w:val="24"/>
              </w:rPr>
              <w:t xml:space="preserve">Train </w:t>
            </w:r>
            <w:r w:rsidRPr="00C65B5C">
              <w:rPr>
                <w:sz w:val="24"/>
                <w:szCs w:val="24"/>
              </w:rPr>
              <w:t xml:space="preserve">everyone.  Be sure to share your </w:t>
            </w:r>
            <w:r w:rsidRPr="00A5796E">
              <w:rPr>
                <w:sz w:val="24"/>
                <w:szCs w:val="24"/>
              </w:rPr>
              <w:t>God-given vision</w:t>
            </w:r>
            <w:r w:rsidRPr="00C65B5C">
              <w:rPr>
                <w:sz w:val="24"/>
                <w:szCs w:val="24"/>
              </w:rPr>
              <w:t xml:space="preserve"> with the entire recreation staff and help everyone understand that recreation is about fun AND about sharing the gospel with children.  </w:t>
            </w:r>
          </w:p>
          <w:p w14:paraId="6591F05D" w14:textId="77777777" w:rsidR="00263715" w:rsidRPr="00C65B5C" w:rsidRDefault="00263715" w:rsidP="00263715">
            <w:pPr>
              <w:pStyle w:val="Content"/>
              <w:ind w:left="1080"/>
              <w:rPr>
                <w:sz w:val="24"/>
                <w:szCs w:val="24"/>
              </w:rPr>
            </w:pPr>
          </w:p>
          <w:p w14:paraId="2ABF11AE" w14:textId="779AEAF3" w:rsidR="00263715" w:rsidRPr="00C65B5C" w:rsidRDefault="00806963" w:rsidP="00806963">
            <w:pPr>
              <w:pStyle w:val="Content"/>
              <w:rPr>
                <w:sz w:val="24"/>
                <w:szCs w:val="24"/>
              </w:rPr>
            </w:pPr>
            <w:r w:rsidRPr="00C65B5C">
              <w:rPr>
                <w:sz w:val="24"/>
                <w:szCs w:val="24"/>
              </w:rPr>
              <w:t>2.)</w:t>
            </w:r>
            <w:r w:rsidR="00263715" w:rsidRPr="00C65B5C">
              <w:rPr>
                <w:sz w:val="24"/>
                <w:szCs w:val="24"/>
              </w:rPr>
              <w:t xml:space="preserve"> Be </w:t>
            </w:r>
            <w:r w:rsidR="00263715" w:rsidRPr="00012392">
              <w:rPr>
                <w:sz w:val="24"/>
                <w:szCs w:val="24"/>
              </w:rPr>
              <w:t>Prepared</w:t>
            </w:r>
            <w:r w:rsidR="00263715" w:rsidRPr="00C65B5C">
              <w:rPr>
                <w:sz w:val="24"/>
                <w:szCs w:val="24"/>
              </w:rPr>
              <w:t>!</w:t>
            </w:r>
          </w:p>
          <w:p w14:paraId="7F15F748" w14:textId="42F4797E" w:rsidR="00263715" w:rsidRPr="00C65B5C" w:rsidRDefault="00263715" w:rsidP="00263715">
            <w:pPr>
              <w:pStyle w:val="Content"/>
              <w:numPr>
                <w:ilvl w:val="0"/>
                <w:numId w:val="5"/>
              </w:numPr>
              <w:rPr>
                <w:sz w:val="24"/>
                <w:szCs w:val="24"/>
              </w:rPr>
            </w:pPr>
            <w:r w:rsidRPr="00C65B5C">
              <w:rPr>
                <w:sz w:val="24"/>
                <w:szCs w:val="24"/>
              </w:rPr>
              <w:t>Arrive</w:t>
            </w:r>
            <w:r w:rsidRPr="00A5796E">
              <w:rPr>
                <w:sz w:val="24"/>
                <w:szCs w:val="24"/>
              </w:rPr>
              <w:t xml:space="preserve"> early</w:t>
            </w:r>
            <w:r w:rsidRPr="00C65B5C">
              <w:rPr>
                <w:sz w:val="24"/>
                <w:szCs w:val="24"/>
              </w:rPr>
              <w:t xml:space="preserve">.  </w:t>
            </w:r>
          </w:p>
          <w:p w14:paraId="08BC7268" w14:textId="014CA19C" w:rsidR="00263715" w:rsidRPr="00C65B5C" w:rsidRDefault="00263715" w:rsidP="00263715">
            <w:pPr>
              <w:pStyle w:val="Content"/>
              <w:numPr>
                <w:ilvl w:val="0"/>
                <w:numId w:val="5"/>
              </w:numPr>
              <w:rPr>
                <w:sz w:val="24"/>
                <w:szCs w:val="24"/>
              </w:rPr>
            </w:pPr>
            <w:r w:rsidRPr="00C65B5C">
              <w:rPr>
                <w:sz w:val="24"/>
                <w:szCs w:val="24"/>
              </w:rPr>
              <w:t xml:space="preserve">Be sure to have all the supplies you need ready, organized, easily obtained, and ensure that all recreation staff know their roles and responsibilities well and that everyone is well rehearsed in order to create </w:t>
            </w:r>
            <w:r w:rsidRPr="00A5796E">
              <w:rPr>
                <w:sz w:val="24"/>
                <w:szCs w:val="24"/>
              </w:rPr>
              <w:t>smooth transitions</w:t>
            </w:r>
            <w:r w:rsidRPr="00C65B5C">
              <w:rPr>
                <w:sz w:val="24"/>
                <w:szCs w:val="24"/>
              </w:rPr>
              <w:t xml:space="preserve"> and avoid</w:t>
            </w:r>
            <w:r w:rsidR="00A5796E">
              <w:rPr>
                <w:sz w:val="24"/>
                <w:szCs w:val="24"/>
              </w:rPr>
              <w:t xml:space="preserve"> any</w:t>
            </w:r>
            <w:r w:rsidRPr="00C65B5C">
              <w:rPr>
                <w:sz w:val="24"/>
                <w:szCs w:val="24"/>
              </w:rPr>
              <w:t xml:space="preserve"> </w:t>
            </w:r>
            <w:r w:rsidRPr="00A5796E">
              <w:rPr>
                <w:sz w:val="24"/>
                <w:szCs w:val="24"/>
              </w:rPr>
              <w:t>down time</w:t>
            </w:r>
            <w:r w:rsidRPr="00C65B5C">
              <w:rPr>
                <w:sz w:val="24"/>
                <w:szCs w:val="24"/>
              </w:rPr>
              <w:t>.</w:t>
            </w:r>
          </w:p>
          <w:p w14:paraId="407DACF7" w14:textId="64D49A35" w:rsidR="00263715" w:rsidRPr="00C65B5C" w:rsidRDefault="00263715" w:rsidP="00263715">
            <w:pPr>
              <w:pStyle w:val="Content"/>
              <w:numPr>
                <w:ilvl w:val="0"/>
                <w:numId w:val="5"/>
              </w:numPr>
              <w:rPr>
                <w:sz w:val="24"/>
                <w:szCs w:val="24"/>
              </w:rPr>
            </w:pPr>
            <w:r w:rsidRPr="00C65B5C">
              <w:rPr>
                <w:sz w:val="24"/>
                <w:szCs w:val="24"/>
              </w:rPr>
              <w:t xml:space="preserve">Know the </w:t>
            </w:r>
            <w:r w:rsidRPr="00A5796E">
              <w:rPr>
                <w:sz w:val="24"/>
                <w:szCs w:val="24"/>
              </w:rPr>
              <w:t>lesson, motto, memory verse, and games well</w:t>
            </w:r>
            <w:r w:rsidRPr="00C65B5C">
              <w:rPr>
                <w:sz w:val="24"/>
                <w:szCs w:val="24"/>
              </w:rPr>
              <w:t xml:space="preserve">.  </w:t>
            </w:r>
          </w:p>
          <w:p w14:paraId="30614783" w14:textId="77777777" w:rsidR="00263715" w:rsidRPr="00C65B5C" w:rsidRDefault="00263715" w:rsidP="00263715">
            <w:pPr>
              <w:pStyle w:val="Content"/>
              <w:numPr>
                <w:ilvl w:val="0"/>
                <w:numId w:val="5"/>
              </w:numPr>
              <w:rPr>
                <w:sz w:val="24"/>
                <w:szCs w:val="24"/>
              </w:rPr>
            </w:pPr>
            <w:r w:rsidRPr="00C65B5C">
              <w:rPr>
                <w:sz w:val="24"/>
                <w:szCs w:val="24"/>
              </w:rPr>
              <w:t>Know how many children to expect.</w:t>
            </w:r>
          </w:p>
          <w:p w14:paraId="0F08FADC" w14:textId="77777777" w:rsidR="00263715" w:rsidRPr="00C65B5C" w:rsidRDefault="00263715" w:rsidP="00263715">
            <w:pPr>
              <w:pStyle w:val="Content"/>
              <w:numPr>
                <w:ilvl w:val="0"/>
                <w:numId w:val="5"/>
              </w:numPr>
              <w:rPr>
                <w:sz w:val="24"/>
                <w:szCs w:val="24"/>
              </w:rPr>
            </w:pPr>
            <w:r w:rsidRPr="00C65B5C">
              <w:rPr>
                <w:sz w:val="24"/>
                <w:szCs w:val="24"/>
              </w:rPr>
              <w:t xml:space="preserve">Have a back-up plan for </w:t>
            </w:r>
            <w:r w:rsidRPr="00A5796E">
              <w:rPr>
                <w:sz w:val="24"/>
                <w:szCs w:val="24"/>
              </w:rPr>
              <w:t>weather</w:t>
            </w:r>
            <w:r w:rsidRPr="00C65B5C">
              <w:rPr>
                <w:sz w:val="24"/>
                <w:szCs w:val="24"/>
              </w:rPr>
              <w:t xml:space="preserve"> if needed.</w:t>
            </w:r>
          </w:p>
          <w:p w14:paraId="668C8A95" w14:textId="3002644F" w:rsidR="00263715" w:rsidRPr="00C65B5C" w:rsidRDefault="00263715" w:rsidP="00263715">
            <w:pPr>
              <w:pStyle w:val="Content"/>
              <w:numPr>
                <w:ilvl w:val="0"/>
                <w:numId w:val="5"/>
              </w:numPr>
              <w:rPr>
                <w:sz w:val="24"/>
                <w:szCs w:val="24"/>
              </w:rPr>
            </w:pPr>
            <w:r w:rsidRPr="00C65B5C">
              <w:rPr>
                <w:sz w:val="24"/>
                <w:szCs w:val="24"/>
              </w:rPr>
              <w:t xml:space="preserve">Have a back-up plan for </w:t>
            </w:r>
            <w:r w:rsidRPr="00A5796E">
              <w:rPr>
                <w:sz w:val="24"/>
                <w:szCs w:val="24"/>
              </w:rPr>
              <w:t>staff</w:t>
            </w:r>
            <w:r w:rsidRPr="00C65B5C">
              <w:rPr>
                <w:sz w:val="24"/>
                <w:szCs w:val="24"/>
              </w:rPr>
              <w:t xml:space="preserve">.  </w:t>
            </w:r>
          </w:p>
          <w:p w14:paraId="703A1CB7" w14:textId="6B311A6B" w:rsidR="00263715" w:rsidRPr="00C65B5C" w:rsidRDefault="00263715" w:rsidP="00263715">
            <w:pPr>
              <w:pStyle w:val="Content"/>
              <w:numPr>
                <w:ilvl w:val="0"/>
                <w:numId w:val="5"/>
              </w:numPr>
              <w:rPr>
                <w:sz w:val="24"/>
                <w:szCs w:val="24"/>
              </w:rPr>
            </w:pPr>
            <w:r w:rsidRPr="00C65B5C">
              <w:rPr>
                <w:sz w:val="24"/>
                <w:szCs w:val="24"/>
              </w:rPr>
              <w:t xml:space="preserve">Be genuinely </w:t>
            </w:r>
            <w:r w:rsidRPr="00A5796E">
              <w:rPr>
                <w:sz w:val="24"/>
                <w:szCs w:val="24"/>
              </w:rPr>
              <w:t>excited</w:t>
            </w:r>
            <w:r w:rsidRPr="00C65B5C">
              <w:rPr>
                <w:sz w:val="24"/>
                <w:szCs w:val="24"/>
              </w:rPr>
              <w:t xml:space="preserve"> to see children as soon as they arrive.</w:t>
            </w:r>
          </w:p>
          <w:p w14:paraId="55CF6558" w14:textId="77777777" w:rsidR="00263715" w:rsidRPr="00C65B5C" w:rsidRDefault="00263715" w:rsidP="00263715">
            <w:pPr>
              <w:pStyle w:val="Content"/>
              <w:ind w:left="1080"/>
              <w:rPr>
                <w:sz w:val="24"/>
                <w:szCs w:val="24"/>
              </w:rPr>
            </w:pPr>
          </w:p>
          <w:p w14:paraId="006C8249" w14:textId="71D2A416" w:rsidR="00263715" w:rsidRPr="00C65B5C" w:rsidRDefault="00806963" w:rsidP="00806963">
            <w:pPr>
              <w:pStyle w:val="Content"/>
              <w:rPr>
                <w:sz w:val="24"/>
                <w:szCs w:val="24"/>
              </w:rPr>
            </w:pPr>
            <w:r w:rsidRPr="00C65B5C">
              <w:rPr>
                <w:sz w:val="24"/>
                <w:szCs w:val="24"/>
              </w:rPr>
              <w:t>3.)</w:t>
            </w:r>
            <w:r w:rsidR="00263715" w:rsidRPr="00C65B5C">
              <w:rPr>
                <w:sz w:val="24"/>
                <w:szCs w:val="24"/>
              </w:rPr>
              <w:t xml:space="preserve">  Keep it </w:t>
            </w:r>
            <w:r w:rsidR="00263715" w:rsidRPr="00A5796E">
              <w:rPr>
                <w:sz w:val="24"/>
                <w:szCs w:val="24"/>
              </w:rPr>
              <w:t>Simple</w:t>
            </w:r>
            <w:r w:rsidRPr="00A5796E">
              <w:rPr>
                <w:sz w:val="24"/>
                <w:szCs w:val="24"/>
              </w:rPr>
              <w:t>!</w:t>
            </w:r>
          </w:p>
          <w:p w14:paraId="5DCEC9EA" w14:textId="4C8A01FD" w:rsidR="00263715" w:rsidRPr="00C65B5C" w:rsidRDefault="00263715" w:rsidP="00263715">
            <w:pPr>
              <w:pStyle w:val="Content"/>
              <w:numPr>
                <w:ilvl w:val="1"/>
                <w:numId w:val="8"/>
              </w:numPr>
              <w:rPr>
                <w:sz w:val="24"/>
                <w:szCs w:val="24"/>
              </w:rPr>
            </w:pPr>
            <w:r w:rsidRPr="00C65B5C">
              <w:rPr>
                <w:sz w:val="24"/>
                <w:szCs w:val="24"/>
              </w:rPr>
              <w:t xml:space="preserve">Keep </w:t>
            </w:r>
            <w:r w:rsidR="00A5796E">
              <w:rPr>
                <w:sz w:val="24"/>
                <w:szCs w:val="24"/>
              </w:rPr>
              <w:t>r</w:t>
            </w:r>
            <w:r w:rsidRPr="00C65B5C">
              <w:rPr>
                <w:sz w:val="24"/>
                <w:szCs w:val="24"/>
              </w:rPr>
              <w:t xml:space="preserve">ules </w:t>
            </w:r>
            <w:r w:rsidR="00A5796E">
              <w:rPr>
                <w:sz w:val="24"/>
                <w:szCs w:val="24"/>
              </w:rPr>
              <w:t>s</w:t>
            </w:r>
            <w:r w:rsidRPr="00A5796E">
              <w:rPr>
                <w:sz w:val="24"/>
                <w:szCs w:val="24"/>
              </w:rPr>
              <w:t xml:space="preserve">imple and </w:t>
            </w:r>
            <w:r w:rsidR="00A5796E">
              <w:rPr>
                <w:sz w:val="24"/>
                <w:szCs w:val="24"/>
              </w:rPr>
              <w:t>s</w:t>
            </w:r>
            <w:r w:rsidRPr="00A5796E">
              <w:rPr>
                <w:sz w:val="24"/>
                <w:szCs w:val="24"/>
              </w:rPr>
              <w:t>hort</w:t>
            </w:r>
            <w:r w:rsidRPr="00C65B5C">
              <w:rPr>
                <w:sz w:val="24"/>
                <w:szCs w:val="24"/>
              </w:rPr>
              <w:t>.</w:t>
            </w:r>
            <w:r w:rsidR="00B22B5A">
              <w:rPr>
                <w:sz w:val="24"/>
                <w:szCs w:val="24"/>
              </w:rPr>
              <w:t xml:space="preserve">  Too many rules will take valuable time and will be difficult for children to remember.</w:t>
            </w:r>
          </w:p>
          <w:p w14:paraId="61B04DDA" w14:textId="77777777" w:rsidR="00263715" w:rsidRPr="00C65B5C" w:rsidRDefault="00263715" w:rsidP="00263715">
            <w:pPr>
              <w:pStyle w:val="Content"/>
              <w:numPr>
                <w:ilvl w:val="1"/>
                <w:numId w:val="8"/>
              </w:numPr>
              <w:rPr>
                <w:sz w:val="24"/>
                <w:szCs w:val="24"/>
              </w:rPr>
            </w:pPr>
            <w:r w:rsidRPr="00C65B5C">
              <w:rPr>
                <w:sz w:val="24"/>
                <w:szCs w:val="24"/>
              </w:rPr>
              <w:t xml:space="preserve">Enforce the rules for all children to keep it </w:t>
            </w:r>
            <w:r w:rsidRPr="00A5796E">
              <w:rPr>
                <w:sz w:val="24"/>
                <w:szCs w:val="24"/>
              </w:rPr>
              <w:t>fair and organized.</w:t>
            </w:r>
          </w:p>
          <w:p w14:paraId="43A79F74" w14:textId="7D4BEE00" w:rsidR="00263715" w:rsidRPr="00C65B5C" w:rsidRDefault="00263715" w:rsidP="00263715">
            <w:pPr>
              <w:pStyle w:val="Content"/>
              <w:numPr>
                <w:ilvl w:val="1"/>
                <w:numId w:val="8"/>
              </w:numPr>
              <w:rPr>
                <w:sz w:val="24"/>
                <w:szCs w:val="24"/>
              </w:rPr>
            </w:pPr>
            <w:r w:rsidRPr="00C65B5C">
              <w:rPr>
                <w:sz w:val="24"/>
                <w:szCs w:val="24"/>
              </w:rPr>
              <w:t xml:space="preserve">Encourage children to play </w:t>
            </w:r>
            <w:r w:rsidR="00012392" w:rsidRPr="00C65B5C">
              <w:rPr>
                <w:sz w:val="24"/>
                <w:szCs w:val="24"/>
              </w:rPr>
              <w:t>fairly and</w:t>
            </w:r>
            <w:r w:rsidRPr="00C65B5C">
              <w:rPr>
                <w:sz w:val="24"/>
                <w:szCs w:val="24"/>
              </w:rPr>
              <w:t xml:space="preserve"> </w:t>
            </w:r>
            <w:r w:rsidRPr="00A5796E">
              <w:rPr>
                <w:sz w:val="24"/>
                <w:szCs w:val="24"/>
              </w:rPr>
              <w:t>encourage</w:t>
            </w:r>
            <w:r w:rsidRPr="00C65B5C">
              <w:rPr>
                <w:sz w:val="24"/>
                <w:szCs w:val="24"/>
              </w:rPr>
              <w:t xml:space="preserve"> each other.</w:t>
            </w:r>
          </w:p>
          <w:p w14:paraId="109CF744" w14:textId="06524D33" w:rsidR="00263715" w:rsidRPr="00C65B5C" w:rsidRDefault="00A5796E" w:rsidP="00A5796E">
            <w:pPr>
              <w:pStyle w:val="Content"/>
              <w:numPr>
                <w:ilvl w:val="1"/>
                <w:numId w:val="8"/>
              </w:numPr>
              <w:rPr>
                <w:sz w:val="24"/>
                <w:szCs w:val="24"/>
              </w:rPr>
            </w:pPr>
            <w:r>
              <w:rPr>
                <w:sz w:val="24"/>
                <w:szCs w:val="24"/>
              </w:rPr>
              <w:t>U</w:t>
            </w:r>
            <w:r w:rsidR="00263715" w:rsidRPr="00C65B5C">
              <w:rPr>
                <w:sz w:val="24"/>
                <w:szCs w:val="24"/>
              </w:rPr>
              <w:t>se</w:t>
            </w:r>
            <w:r w:rsidR="00263715" w:rsidRPr="00A5796E">
              <w:rPr>
                <w:sz w:val="24"/>
                <w:szCs w:val="24"/>
              </w:rPr>
              <w:t xml:space="preserve"> </w:t>
            </w:r>
            <w:r>
              <w:rPr>
                <w:sz w:val="24"/>
                <w:szCs w:val="24"/>
              </w:rPr>
              <w:t xml:space="preserve">reasonable </w:t>
            </w:r>
            <w:r w:rsidR="00263715" w:rsidRPr="00A5796E">
              <w:rPr>
                <w:sz w:val="24"/>
                <w:szCs w:val="24"/>
              </w:rPr>
              <w:t>consequences</w:t>
            </w:r>
            <w:r w:rsidR="00263715" w:rsidRPr="00C65B5C">
              <w:rPr>
                <w:sz w:val="24"/>
                <w:szCs w:val="24"/>
              </w:rPr>
              <w:t xml:space="preserve"> when it is needed</w:t>
            </w:r>
            <w:r w:rsidR="00806963" w:rsidRPr="00C65B5C">
              <w:rPr>
                <w:sz w:val="24"/>
                <w:szCs w:val="24"/>
              </w:rPr>
              <w:t>.  H</w:t>
            </w:r>
            <w:r w:rsidR="00263715" w:rsidRPr="00C65B5C">
              <w:rPr>
                <w:sz w:val="24"/>
                <w:szCs w:val="24"/>
              </w:rPr>
              <w:t>elp them to understand that the rule</w:t>
            </w:r>
            <w:r>
              <w:rPr>
                <w:sz w:val="24"/>
                <w:szCs w:val="24"/>
              </w:rPr>
              <w:t>s help</w:t>
            </w:r>
            <w:r w:rsidR="00263715" w:rsidRPr="00C65B5C">
              <w:rPr>
                <w:sz w:val="24"/>
                <w:szCs w:val="24"/>
              </w:rPr>
              <w:t xml:space="preserve"> to keep them safe and to keep </w:t>
            </w:r>
            <w:r>
              <w:rPr>
                <w:sz w:val="24"/>
                <w:szCs w:val="24"/>
              </w:rPr>
              <w:t>everything</w:t>
            </w:r>
            <w:r w:rsidR="00263715" w:rsidRPr="00C65B5C">
              <w:rPr>
                <w:sz w:val="24"/>
                <w:szCs w:val="24"/>
              </w:rPr>
              <w:t xml:space="preserve"> fair.</w:t>
            </w:r>
          </w:p>
          <w:p w14:paraId="70C6A22C" w14:textId="7AD0C8E8" w:rsidR="00263715" w:rsidRPr="00C65B5C" w:rsidRDefault="00263715" w:rsidP="00263715">
            <w:pPr>
              <w:pStyle w:val="Content"/>
              <w:numPr>
                <w:ilvl w:val="1"/>
                <w:numId w:val="8"/>
              </w:numPr>
              <w:rPr>
                <w:sz w:val="24"/>
                <w:szCs w:val="24"/>
              </w:rPr>
            </w:pPr>
            <w:r w:rsidRPr="00C65B5C">
              <w:rPr>
                <w:sz w:val="24"/>
                <w:szCs w:val="24"/>
              </w:rPr>
              <w:t xml:space="preserve">Use </w:t>
            </w:r>
            <w:r w:rsidRPr="00012392">
              <w:rPr>
                <w:sz w:val="24"/>
                <w:szCs w:val="24"/>
              </w:rPr>
              <w:t>positive reinforcement</w:t>
            </w:r>
            <w:r w:rsidRPr="00C65B5C">
              <w:rPr>
                <w:sz w:val="24"/>
                <w:szCs w:val="24"/>
              </w:rPr>
              <w:t xml:space="preserve"> and proximity discipli</w:t>
            </w:r>
            <w:r w:rsidR="00A97E84" w:rsidRPr="00C65B5C">
              <w:rPr>
                <w:sz w:val="24"/>
                <w:szCs w:val="24"/>
              </w:rPr>
              <w:t>ne</w:t>
            </w:r>
            <w:r w:rsidRPr="00C65B5C">
              <w:rPr>
                <w:sz w:val="24"/>
                <w:szCs w:val="24"/>
              </w:rPr>
              <w:t xml:space="preserve"> (staying close to any child who struggles to behave appropriately) as much as possible.</w:t>
            </w:r>
          </w:p>
          <w:p w14:paraId="0F487437" w14:textId="58210AFA" w:rsidR="00263715" w:rsidRPr="00C65B5C" w:rsidRDefault="00263715" w:rsidP="00263715">
            <w:pPr>
              <w:pStyle w:val="Content"/>
              <w:numPr>
                <w:ilvl w:val="1"/>
                <w:numId w:val="8"/>
              </w:numPr>
              <w:rPr>
                <w:sz w:val="24"/>
                <w:szCs w:val="24"/>
              </w:rPr>
            </w:pPr>
            <w:r w:rsidRPr="00C65B5C">
              <w:rPr>
                <w:sz w:val="24"/>
                <w:szCs w:val="24"/>
              </w:rPr>
              <w:lastRenderedPageBreak/>
              <w:t xml:space="preserve">Address any behavior or discipline issues </w:t>
            </w:r>
            <w:r w:rsidRPr="00A5796E">
              <w:rPr>
                <w:sz w:val="24"/>
                <w:szCs w:val="24"/>
              </w:rPr>
              <w:t>privately</w:t>
            </w:r>
            <w:r w:rsidRPr="00C65B5C">
              <w:rPr>
                <w:sz w:val="24"/>
                <w:szCs w:val="24"/>
              </w:rPr>
              <w:t xml:space="preserve">.  </w:t>
            </w:r>
            <w:r w:rsidR="00B22B5A">
              <w:rPr>
                <w:sz w:val="24"/>
                <w:szCs w:val="24"/>
              </w:rPr>
              <w:t xml:space="preserve"> Children who feel embarrassed or scared will not want to return.</w:t>
            </w:r>
          </w:p>
          <w:p w14:paraId="699F09C4" w14:textId="77777777" w:rsidR="00263715" w:rsidRPr="00C65B5C" w:rsidRDefault="00263715" w:rsidP="00263715">
            <w:pPr>
              <w:pStyle w:val="Content"/>
              <w:numPr>
                <w:ilvl w:val="1"/>
                <w:numId w:val="8"/>
              </w:numPr>
              <w:rPr>
                <w:sz w:val="24"/>
                <w:szCs w:val="24"/>
              </w:rPr>
            </w:pPr>
            <w:r w:rsidRPr="00C65B5C">
              <w:rPr>
                <w:sz w:val="24"/>
                <w:szCs w:val="24"/>
              </w:rPr>
              <w:t>Seek help from your children’s minister or pastor if difficult situations arise.</w:t>
            </w:r>
          </w:p>
          <w:p w14:paraId="15468F5A" w14:textId="648E8710" w:rsidR="00263715" w:rsidRPr="00C65B5C" w:rsidRDefault="00263715" w:rsidP="00263715">
            <w:pPr>
              <w:pStyle w:val="Content"/>
              <w:numPr>
                <w:ilvl w:val="1"/>
                <w:numId w:val="8"/>
              </w:numPr>
              <w:rPr>
                <w:sz w:val="24"/>
                <w:szCs w:val="24"/>
              </w:rPr>
            </w:pPr>
            <w:r w:rsidRPr="00C65B5C">
              <w:rPr>
                <w:sz w:val="24"/>
                <w:szCs w:val="24"/>
              </w:rPr>
              <w:t xml:space="preserve">Use </w:t>
            </w:r>
            <w:r w:rsidRPr="00A5796E">
              <w:rPr>
                <w:sz w:val="24"/>
                <w:szCs w:val="24"/>
              </w:rPr>
              <w:t xml:space="preserve">simple </w:t>
            </w:r>
            <w:r w:rsidRPr="00C65B5C">
              <w:rPr>
                <w:sz w:val="24"/>
                <w:szCs w:val="24"/>
              </w:rPr>
              <w:t xml:space="preserve">language in giving instructions and talking about biblical truths.  </w:t>
            </w:r>
          </w:p>
          <w:p w14:paraId="4EF63FCB" w14:textId="77777777" w:rsidR="00263715" w:rsidRPr="00C65B5C" w:rsidRDefault="00263715" w:rsidP="00263715">
            <w:pPr>
              <w:pStyle w:val="Content"/>
              <w:ind w:left="1080"/>
              <w:rPr>
                <w:sz w:val="24"/>
                <w:szCs w:val="24"/>
              </w:rPr>
            </w:pPr>
          </w:p>
          <w:p w14:paraId="57FA2F41" w14:textId="0AFC3213" w:rsidR="00263715" w:rsidRPr="00C65B5C" w:rsidRDefault="00806963" w:rsidP="00806963">
            <w:pPr>
              <w:pStyle w:val="Content"/>
              <w:rPr>
                <w:sz w:val="24"/>
                <w:szCs w:val="24"/>
              </w:rPr>
            </w:pPr>
            <w:r w:rsidRPr="00C65B5C">
              <w:rPr>
                <w:sz w:val="24"/>
                <w:szCs w:val="24"/>
              </w:rPr>
              <w:t>4.)</w:t>
            </w:r>
            <w:r w:rsidR="00263715" w:rsidRPr="00C65B5C">
              <w:rPr>
                <w:sz w:val="24"/>
                <w:szCs w:val="24"/>
              </w:rPr>
              <w:t xml:space="preserve"> Designate a “</w:t>
            </w:r>
            <w:r w:rsidR="00263715" w:rsidRPr="00A5796E">
              <w:rPr>
                <w:sz w:val="24"/>
                <w:szCs w:val="24"/>
              </w:rPr>
              <w:t>Cool Down</w:t>
            </w:r>
            <w:r w:rsidR="00263715" w:rsidRPr="00C65B5C">
              <w:rPr>
                <w:sz w:val="24"/>
                <w:szCs w:val="24"/>
              </w:rPr>
              <w:t xml:space="preserve">” area (Not “Time Out”).  </w:t>
            </w:r>
          </w:p>
          <w:p w14:paraId="2599F8EB" w14:textId="7AF7AE61" w:rsidR="00263715" w:rsidRPr="00C65B5C" w:rsidRDefault="00263715" w:rsidP="00263715">
            <w:pPr>
              <w:pStyle w:val="Content"/>
              <w:numPr>
                <w:ilvl w:val="1"/>
                <w:numId w:val="8"/>
              </w:numPr>
              <w:rPr>
                <w:sz w:val="24"/>
                <w:szCs w:val="24"/>
              </w:rPr>
            </w:pPr>
            <w:r w:rsidRPr="00C65B5C">
              <w:rPr>
                <w:sz w:val="24"/>
                <w:szCs w:val="24"/>
              </w:rPr>
              <w:t xml:space="preserve">This </w:t>
            </w:r>
            <w:r w:rsidR="00DA5C5B">
              <w:rPr>
                <w:sz w:val="24"/>
                <w:szCs w:val="24"/>
              </w:rPr>
              <w:t>should be</w:t>
            </w:r>
            <w:r w:rsidRPr="00C65B5C">
              <w:rPr>
                <w:sz w:val="24"/>
                <w:szCs w:val="24"/>
              </w:rPr>
              <w:t xml:space="preserve"> a </w:t>
            </w:r>
            <w:r w:rsidRPr="00DA5C5B">
              <w:rPr>
                <w:sz w:val="24"/>
                <w:szCs w:val="24"/>
              </w:rPr>
              <w:t xml:space="preserve">safe </w:t>
            </w:r>
            <w:r w:rsidRPr="00C65B5C">
              <w:rPr>
                <w:sz w:val="24"/>
                <w:szCs w:val="24"/>
              </w:rPr>
              <w:t xml:space="preserve">place where children can go when they are feeling frustrated, </w:t>
            </w:r>
            <w:r w:rsidR="00DA5C5B">
              <w:rPr>
                <w:sz w:val="24"/>
                <w:szCs w:val="24"/>
              </w:rPr>
              <w:t xml:space="preserve">angry, anxious, overwhelmed, scared, </w:t>
            </w:r>
            <w:r w:rsidRPr="00C65B5C">
              <w:rPr>
                <w:sz w:val="24"/>
                <w:szCs w:val="24"/>
              </w:rPr>
              <w:t>etc., and need a little time and space to calm themselves down and regroup if ne</w:t>
            </w:r>
            <w:r w:rsidR="00DA5C5B">
              <w:rPr>
                <w:sz w:val="24"/>
                <w:szCs w:val="24"/>
              </w:rPr>
              <w:t>cessary.</w:t>
            </w:r>
          </w:p>
          <w:p w14:paraId="1EEF1894" w14:textId="1CEBBD65" w:rsidR="00263715" w:rsidRPr="00C65B5C" w:rsidRDefault="00DA5C5B" w:rsidP="00263715">
            <w:pPr>
              <w:pStyle w:val="Content"/>
              <w:numPr>
                <w:ilvl w:val="1"/>
                <w:numId w:val="8"/>
              </w:numPr>
              <w:rPr>
                <w:sz w:val="24"/>
                <w:szCs w:val="24"/>
              </w:rPr>
            </w:pPr>
            <w:r>
              <w:rPr>
                <w:sz w:val="24"/>
                <w:szCs w:val="24"/>
              </w:rPr>
              <w:t xml:space="preserve">Do </w:t>
            </w:r>
            <w:r w:rsidR="00263715" w:rsidRPr="00C65B5C">
              <w:rPr>
                <w:sz w:val="24"/>
                <w:szCs w:val="24"/>
              </w:rPr>
              <w:t xml:space="preserve">NOT </w:t>
            </w:r>
            <w:r>
              <w:rPr>
                <w:sz w:val="24"/>
                <w:szCs w:val="24"/>
              </w:rPr>
              <w:t xml:space="preserve">use it as </w:t>
            </w:r>
            <w:r w:rsidR="00263715" w:rsidRPr="00C65B5C">
              <w:rPr>
                <w:sz w:val="24"/>
                <w:szCs w:val="24"/>
              </w:rPr>
              <w:t xml:space="preserve">a </w:t>
            </w:r>
            <w:r w:rsidR="00263715" w:rsidRPr="00DA5C5B">
              <w:rPr>
                <w:sz w:val="24"/>
                <w:szCs w:val="24"/>
              </w:rPr>
              <w:t>punishment</w:t>
            </w:r>
            <w:r w:rsidR="00263715" w:rsidRPr="00C65B5C">
              <w:rPr>
                <w:sz w:val="24"/>
                <w:szCs w:val="24"/>
              </w:rPr>
              <w:t>.  It</w:t>
            </w:r>
            <w:r>
              <w:rPr>
                <w:sz w:val="24"/>
                <w:szCs w:val="24"/>
              </w:rPr>
              <w:t xml:space="preserve">s purpose is </w:t>
            </w:r>
            <w:r w:rsidR="00263715" w:rsidRPr="00C65B5C">
              <w:rPr>
                <w:sz w:val="24"/>
                <w:szCs w:val="24"/>
              </w:rPr>
              <w:t xml:space="preserve">to provide a way for children to </w:t>
            </w:r>
            <w:r>
              <w:rPr>
                <w:sz w:val="24"/>
                <w:szCs w:val="24"/>
              </w:rPr>
              <w:t>calm themselves</w:t>
            </w:r>
            <w:r w:rsidR="00263715" w:rsidRPr="00C65B5C">
              <w:rPr>
                <w:sz w:val="24"/>
                <w:szCs w:val="24"/>
              </w:rPr>
              <w:t xml:space="preserve"> and re</w:t>
            </w:r>
            <w:r>
              <w:rPr>
                <w:sz w:val="24"/>
                <w:szCs w:val="24"/>
              </w:rPr>
              <w:t>gain</w:t>
            </w:r>
            <w:r w:rsidR="00263715" w:rsidRPr="00C65B5C">
              <w:rPr>
                <w:sz w:val="24"/>
                <w:szCs w:val="24"/>
              </w:rPr>
              <w:t xml:space="preserve"> their composure.  </w:t>
            </w:r>
          </w:p>
          <w:p w14:paraId="558EAB00" w14:textId="13283ACC" w:rsidR="00263715" w:rsidRPr="00C65B5C" w:rsidRDefault="00263715" w:rsidP="00263715">
            <w:pPr>
              <w:pStyle w:val="Content"/>
              <w:numPr>
                <w:ilvl w:val="1"/>
                <w:numId w:val="8"/>
              </w:numPr>
              <w:rPr>
                <w:sz w:val="24"/>
                <w:szCs w:val="24"/>
              </w:rPr>
            </w:pPr>
            <w:r w:rsidRPr="00C65B5C">
              <w:rPr>
                <w:sz w:val="24"/>
                <w:szCs w:val="24"/>
              </w:rPr>
              <w:t xml:space="preserve">It doesn’t need to be a very </w:t>
            </w:r>
            <w:r w:rsidRPr="00DA5C5B">
              <w:rPr>
                <w:sz w:val="24"/>
                <w:szCs w:val="24"/>
              </w:rPr>
              <w:t>large</w:t>
            </w:r>
            <w:r w:rsidRPr="00C65B5C">
              <w:rPr>
                <w:sz w:val="24"/>
                <w:szCs w:val="24"/>
              </w:rPr>
              <w:t xml:space="preserve"> space.  </w:t>
            </w:r>
          </w:p>
          <w:p w14:paraId="2D6EE9DE" w14:textId="66D10FED" w:rsidR="00263715" w:rsidRPr="00C65B5C" w:rsidRDefault="00263715" w:rsidP="00263715">
            <w:pPr>
              <w:pStyle w:val="Content"/>
              <w:numPr>
                <w:ilvl w:val="1"/>
                <w:numId w:val="8"/>
              </w:numPr>
              <w:rPr>
                <w:sz w:val="24"/>
                <w:szCs w:val="24"/>
              </w:rPr>
            </w:pPr>
            <w:r w:rsidRPr="00C65B5C">
              <w:rPr>
                <w:sz w:val="24"/>
                <w:szCs w:val="24"/>
              </w:rPr>
              <w:t xml:space="preserve">You may want to consider adding </w:t>
            </w:r>
            <w:r w:rsidR="00DA5C5B">
              <w:rPr>
                <w:sz w:val="24"/>
                <w:szCs w:val="24"/>
              </w:rPr>
              <w:t>things like a ru</w:t>
            </w:r>
            <w:r w:rsidRPr="00C65B5C">
              <w:rPr>
                <w:sz w:val="24"/>
                <w:szCs w:val="24"/>
              </w:rPr>
              <w:t xml:space="preserve">g, bean bag chair, or any other comfortable place for the child to sit.  You may include fidget </w:t>
            </w:r>
            <w:r w:rsidR="00DA5C5B">
              <w:rPr>
                <w:sz w:val="24"/>
                <w:szCs w:val="24"/>
              </w:rPr>
              <w:t xml:space="preserve">or sensory </w:t>
            </w:r>
            <w:r w:rsidRPr="00C65B5C">
              <w:rPr>
                <w:sz w:val="24"/>
                <w:szCs w:val="24"/>
              </w:rPr>
              <w:t>items</w:t>
            </w:r>
            <w:r w:rsidR="00DA5C5B">
              <w:rPr>
                <w:sz w:val="24"/>
                <w:szCs w:val="24"/>
              </w:rPr>
              <w:t xml:space="preserve"> </w:t>
            </w:r>
            <w:r w:rsidRPr="00C65B5C">
              <w:rPr>
                <w:sz w:val="24"/>
                <w:szCs w:val="24"/>
              </w:rPr>
              <w:t>to aid children in the calming process.</w:t>
            </w:r>
          </w:p>
          <w:p w14:paraId="130EBED8" w14:textId="3E404819" w:rsidR="00263715" w:rsidRPr="00C65B5C" w:rsidRDefault="00263715" w:rsidP="00263715">
            <w:pPr>
              <w:pStyle w:val="Content"/>
              <w:numPr>
                <w:ilvl w:val="1"/>
                <w:numId w:val="8"/>
              </w:numPr>
              <w:rPr>
                <w:sz w:val="24"/>
                <w:szCs w:val="24"/>
              </w:rPr>
            </w:pPr>
            <w:r w:rsidRPr="00C65B5C">
              <w:rPr>
                <w:sz w:val="24"/>
                <w:szCs w:val="24"/>
              </w:rPr>
              <w:t xml:space="preserve">If possible, have a volunteer assigned and </w:t>
            </w:r>
            <w:r w:rsidRPr="00DA5C5B">
              <w:rPr>
                <w:sz w:val="24"/>
                <w:szCs w:val="24"/>
              </w:rPr>
              <w:t>willing to serve</w:t>
            </w:r>
            <w:r w:rsidRPr="00C65B5C">
              <w:rPr>
                <w:sz w:val="24"/>
                <w:szCs w:val="24"/>
              </w:rPr>
              <w:t xml:space="preserve"> in this area</w:t>
            </w:r>
            <w:r w:rsidR="00E964DB" w:rsidRPr="00C65B5C">
              <w:rPr>
                <w:sz w:val="24"/>
                <w:szCs w:val="24"/>
              </w:rPr>
              <w:t>.</w:t>
            </w:r>
          </w:p>
          <w:p w14:paraId="48F4ADCC" w14:textId="1C223BFD" w:rsidR="00263715" w:rsidRPr="00C65B5C" w:rsidRDefault="00831D2F" w:rsidP="00263715">
            <w:pPr>
              <w:pStyle w:val="Content"/>
              <w:numPr>
                <w:ilvl w:val="1"/>
                <w:numId w:val="8"/>
              </w:numPr>
              <w:rPr>
                <w:sz w:val="24"/>
                <w:szCs w:val="24"/>
              </w:rPr>
            </w:pPr>
            <w:r w:rsidRPr="00C65B5C">
              <w:rPr>
                <w:sz w:val="24"/>
                <w:szCs w:val="24"/>
              </w:rPr>
              <w:t>H</w:t>
            </w:r>
            <w:r w:rsidR="00263715" w:rsidRPr="00C65B5C">
              <w:rPr>
                <w:sz w:val="24"/>
                <w:szCs w:val="24"/>
              </w:rPr>
              <w:t xml:space="preserve">elp </w:t>
            </w:r>
            <w:r w:rsidR="00B22B5A">
              <w:rPr>
                <w:sz w:val="24"/>
                <w:szCs w:val="24"/>
              </w:rPr>
              <w:t>children</w:t>
            </w:r>
            <w:r w:rsidR="00263715" w:rsidRPr="00C65B5C">
              <w:rPr>
                <w:sz w:val="24"/>
                <w:szCs w:val="24"/>
              </w:rPr>
              <w:t xml:space="preserve"> calm themselves with</w:t>
            </w:r>
            <w:r w:rsidR="00B22B5A">
              <w:rPr>
                <w:sz w:val="24"/>
                <w:szCs w:val="24"/>
              </w:rPr>
              <w:t xml:space="preserve"> </w:t>
            </w:r>
            <w:r w:rsidR="00263715" w:rsidRPr="00DA5C5B">
              <w:rPr>
                <w:sz w:val="24"/>
                <w:szCs w:val="24"/>
              </w:rPr>
              <w:t>breathing</w:t>
            </w:r>
            <w:r w:rsidR="00263715" w:rsidRPr="00C65B5C">
              <w:rPr>
                <w:sz w:val="24"/>
                <w:szCs w:val="24"/>
              </w:rPr>
              <w:t xml:space="preserve"> techniques</w:t>
            </w:r>
            <w:r w:rsidR="00B22B5A">
              <w:rPr>
                <w:sz w:val="24"/>
                <w:szCs w:val="24"/>
              </w:rPr>
              <w:t xml:space="preserve">.  </w:t>
            </w:r>
            <w:r w:rsidR="00DA5C5B">
              <w:rPr>
                <w:sz w:val="24"/>
                <w:szCs w:val="24"/>
              </w:rPr>
              <w:t>(Ex.:  Breathe in and pretend your belly is a balloon you are inflating.  Breathe out to deflate the “balloon”.)</w:t>
            </w:r>
          </w:p>
          <w:p w14:paraId="53A88616" w14:textId="77777777" w:rsidR="00831D2F" w:rsidRPr="00C65B5C" w:rsidRDefault="00831D2F" w:rsidP="00831D2F">
            <w:pPr>
              <w:pStyle w:val="Content"/>
              <w:ind w:left="1080"/>
              <w:rPr>
                <w:sz w:val="24"/>
                <w:szCs w:val="24"/>
              </w:rPr>
            </w:pPr>
          </w:p>
          <w:p w14:paraId="6DBC4878" w14:textId="07C75070" w:rsidR="00263715" w:rsidRPr="00C65B5C" w:rsidRDefault="00806963" w:rsidP="00806963">
            <w:pPr>
              <w:pStyle w:val="Content"/>
              <w:rPr>
                <w:sz w:val="24"/>
                <w:szCs w:val="24"/>
              </w:rPr>
            </w:pPr>
            <w:r w:rsidRPr="00C65B5C">
              <w:rPr>
                <w:sz w:val="24"/>
                <w:szCs w:val="24"/>
              </w:rPr>
              <w:t>5.)</w:t>
            </w:r>
            <w:r w:rsidR="00263715" w:rsidRPr="00C65B5C">
              <w:rPr>
                <w:sz w:val="24"/>
                <w:szCs w:val="24"/>
              </w:rPr>
              <w:t xml:space="preserve"> B</w:t>
            </w:r>
            <w:r w:rsidR="00263715" w:rsidRPr="00012392">
              <w:rPr>
                <w:sz w:val="24"/>
                <w:szCs w:val="24"/>
              </w:rPr>
              <w:t>alance</w:t>
            </w:r>
            <w:r w:rsidR="00263715" w:rsidRPr="00C65B5C">
              <w:rPr>
                <w:sz w:val="24"/>
                <w:szCs w:val="24"/>
              </w:rPr>
              <w:t xml:space="preserve"> is Key</w:t>
            </w:r>
          </w:p>
          <w:p w14:paraId="6B3509DE" w14:textId="77777777" w:rsidR="00263715" w:rsidRPr="00C65B5C" w:rsidRDefault="00263715" w:rsidP="00263715">
            <w:pPr>
              <w:pStyle w:val="Content"/>
              <w:numPr>
                <w:ilvl w:val="1"/>
                <w:numId w:val="8"/>
              </w:numPr>
              <w:rPr>
                <w:sz w:val="24"/>
                <w:szCs w:val="24"/>
              </w:rPr>
            </w:pPr>
            <w:r w:rsidRPr="00C65B5C">
              <w:rPr>
                <w:sz w:val="24"/>
                <w:szCs w:val="24"/>
              </w:rPr>
              <w:t xml:space="preserve">Be sure to balance the </w:t>
            </w:r>
            <w:r w:rsidRPr="00DA5C5B">
              <w:rPr>
                <w:sz w:val="24"/>
                <w:szCs w:val="24"/>
              </w:rPr>
              <w:t>lesson</w:t>
            </w:r>
            <w:r w:rsidRPr="00C65B5C">
              <w:rPr>
                <w:sz w:val="24"/>
                <w:szCs w:val="24"/>
              </w:rPr>
              <w:t xml:space="preserve"> with the </w:t>
            </w:r>
            <w:r w:rsidRPr="00DA5C5B">
              <w:rPr>
                <w:sz w:val="24"/>
                <w:szCs w:val="24"/>
              </w:rPr>
              <w:t>games</w:t>
            </w:r>
            <w:r w:rsidRPr="00C65B5C">
              <w:rPr>
                <w:sz w:val="24"/>
                <w:szCs w:val="24"/>
              </w:rPr>
              <w:t xml:space="preserve">.  </w:t>
            </w:r>
          </w:p>
          <w:p w14:paraId="640705D2" w14:textId="77777777" w:rsidR="00263715" w:rsidRPr="00C65B5C" w:rsidRDefault="00263715" w:rsidP="00263715">
            <w:pPr>
              <w:pStyle w:val="Content"/>
              <w:numPr>
                <w:ilvl w:val="1"/>
                <w:numId w:val="8"/>
              </w:numPr>
              <w:rPr>
                <w:sz w:val="24"/>
                <w:szCs w:val="24"/>
              </w:rPr>
            </w:pPr>
            <w:r w:rsidRPr="00C65B5C">
              <w:rPr>
                <w:sz w:val="24"/>
                <w:szCs w:val="24"/>
              </w:rPr>
              <w:t xml:space="preserve">Pray for </w:t>
            </w:r>
            <w:r w:rsidRPr="00DA5C5B">
              <w:rPr>
                <w:sz w:val="24"/>
                <w:szCs w:val="24"/>
              </w:rPr>
              <w:t>God’s guidance</w:t>
            </w:r>
            <w:r w:rsidRPr="00C65B5C">
              <w:rPr>
                <w:sz w:val="24"/>
                <w:szCs w:val="24"/>
              </w:rPr>
              <w:t xml:space="preserve"> on how to effectively incorporate the lesson each day.  </w:t>
            </w:r>
          </w:p>
          <w:p w14:paraId="6D2B7CFE" w14:textId="77777777" w:rsidR="00831D2F" w:rsidRPr="00C65B5C" w:rsidRDefault="00263715" w:rsidP="00263715">
            <w:pPr>
              <w:pStyle w:val="Content"/>
              <w:numPr>
                <w:ilvl w:val="1"/>
                <w:numId w:val="8"/>
              </w:numPr>
              <w:rPr>
                <w:sz w:val="24"/>
                <w:szCs w:val="24"/>
              </w:rPr>
            </w:pPr>
            <w:r w:rsidRPr="00C65B5C">
              <w:rPr>
                <w:sz w:val="24"/>
                <w:szCs w:val="24"/>
              </w:rPr>
              <w:t xml:space="preserve">Transition times can be great times to </w:t>
            </w:r>
          </w:p>
          <w:p w14:paraId="186F9CEB" w14:textId="77777777" w:rsidR="00831D2F" w:rsidRPr="00C65B5C" w:rsidRDefault="00831D2F" w:rsidP="00831D2F">
            <w:pPr>
              <w:pStyle w:val="Content"/>
              <w:numPr>
                <w:ilvl w:val="2"/>
                <w:numId w:val="8"/>
              </w:numPr>
              <w:rPr>
                <w:sz w:val="24"/>
                <w:szCs w:val="24"/>
              </w:rPr>
            </w:pPr>
            <w:r w:rsidRPr="00C65B5C">
              <w:rPr>
                <w:sz w:val="24"/>
                <w:szCs w:val="24"/>
              </w:rPr>
              <w:t>A</w:t>
            </w:r>
            <w:r w:rsidR="00263715" w:rsidRPr="00C65B5C">
              <w:rPr>
                <w:sz w:val="24"/>
                <w:szCs w:val="24"/>
              </w:rPr>
              <w:t xml:space="preserve">sk </w:t>
            </w:r>
            <w:r w:rsidR="00263715" w:rsidRPr="00DA5C5B">
              <w:rPr>
                <w:sz w:val="24"/>
                <w:szCs w:val="24"/>
              </w:rPr>
              <w:t xml:space="preserve">review </w:t>
            </w:r>
            <w:r w:rsidR="00263715" w:rsidRPr="00C65B5C">
              <w:rPr>
                <w:sz w:val="24"/>
                <w:szCs w:val="24"/>
              </w:rPr>
              <w:t xml:space="preserve">questions, </w:t>
            </w:r>
          </w:p>
          <w:p w14:paraId="71B98613" w14:textId="77777777" w:rsidR="00831D2F" w:rsidRPr="00C65B5C" w:rsidRDefault="00831D2F" w:rsidP="00831D2F">
            <w:pPr>
              <w:pStyle w:val="Content"/>
              <w:numPr>
                <w:ilvl w:val="2"/>
                <w:numId w:val="8"/>
              </w:numPr>
              <w:rPr>
                <w:sz w:val="24"/>
                <w:szCs w:val="24"/>
              </w:rPr>
            </w:pPr>
            <w:r w:rsidRPr="00C65B5C">
              <w:rPr>
                <w:sz w:val="24"/>
                <w:szCs w:val="24"/>
              </w:rPr>
              <w:t>R</w:t>
            </w:r>
            <w:r w:rsidR="00263715" w:rsidRPr="00C65B5C">
              <w:rPr>
                <w:sz w:val="24"/>
                <w:szCs w:val="24"/>
              </w:rPr>
              <w:t xml:space="preserve">ecite the </w:t>
            </w:r>
            <w:r w:rsidR="00263715" w:rsidRPr="00DA5C5B">
              <w:rPr>
                <w:sz w:val="24"/>
                <w:szCs w:val="24"/>
              </w:rPr>
              <w:t>memory verse</w:t>
            </w:r>
            <w:r w:rsidR="00263715" w:rsidRPr="00C65B5C">
              <w:rPr>
                <w:sz w:val="24"/>
                <w:szCs w:val="24"/>
              </w:rPr>
              <w:t xml:space="preserve">, </w:t>
            </w:r>
          </w:p>
          <w:p w14:paraId="4CF49EA2" w14:textId="77777777" w:rsidR="00831D2F" w:rsidRPr="00C65B5C" w:rsidRDefault="00831D2F" w:rsidP="00831D2F">
            <w:pPr>
              <w:pStyle w:val="Content"/>
              <w:numPr>
                <w:ilvl w:val="2"/>
                <w:numId w:val="8"/>
              </w:numPr>
              <w:rPr>
                <w:sz w:val="24"/>
                <w:szCs w:val="24"/>
              </w:rPr>
            </w:pPr>
            <w:r w:rsidRPr="00C65B5C">
              <w:rPr>
                <w:sz w:val="24"/>
                <w:szCs w:val="24"/>
              </w:rPr>
              <w:t>C</w:t>
            </w:r>
            <w:r w:rsidR="00263715" w:rsidRPr="00C65B5C">
              <w:rPr>
                <w:sz w:val="24"/>
                <w:szCs w:val="24"/>
              </w:rPr>
              <w:t xml:space="preserve">hant </w:t>
            </w:r>
            <w:r w:rsidR="00263715" w:rsidRPr="00DA5C5B">
              <w:rPr>
                <w:sz w:val="24"/>
                <w:szCs w:val="24"/>
              </w:rPr>
              <w:t>the motto</w:t>
            </w:r>
            <w:r w:rsidR="00263715" w:rsidRPr="00C65B5C">
              <w:rPr>
                <w:sz w:val="24"/>
                <w:szCs w:val="24"/>
              </w:rPr>
              <w:t xml:space="preserve">.  </w:t>
            </w:r>
          </w:p>
          <w:p w14:paraId="19E65403" w14:textId="77777777" w:rsidR="00C65B5C" w:rsidRDefault="00263715" w:rsidP="00831D2F">
            <w:pPr>
              <w:pStyle w:val="Content"/>
              <w:numPr>
                <w:ilvl w:val="3"/>
                <w:numId w:val="8"/>
              </w:numPr>
              <w:rPr>
                <w:sz w:val="24"/>
                <w:szCs w:val="24"/>
              </w:rPr>
            </w:pPr>
            <w:r w:rsidRPr="00C65B5C">
              <w:rPr>
                <w:sz w:val="24"/>
                <w:szCs w:val="24"/>
              </w:rPr>
              <w:t xml:space="preserve">Make it fun! </w:t>
            </w:r>
          </w:p>
          <w:p w14:paraId="5FF4D32A" w14:textId="54AA0749" w:rsidR="00831D2F" w:rsidRPr="00C65B5C" w:rsidRDefault="00263715" w:rsidP="00C65B5C">
            <w:pPr>
              <w:pStyle w:val="Content"/>
              <w:numPr>
                <w:ilvl w:val="4"/>
                <w:numId w:val="8"/>
              </w:numPr>
              <w:rPr>
                <w:sz w:val="24"/>
                <w:szCs w:val="24"/>
              </w:rPr>
            </w:pPr>
            <w:r w:rsidRPr="00C65B5C">
              <w:rPr>
                <w:sz w:val="24"/>
                <w:szCs w:val="24"/>
              </w:rPr>
              <w:t xml:space="preserve"> Chant in silly voices. </w:t>
            </w:r>
          </w:p>
          <w:p w14:paraId="7C773243" w14:textId="72B7A6B3" w:rsidR="00263715" w:rsidRPr="00C65B5C" w:rsidRDefault="00263715" w:rsidP="00C65B5C">
            <w:pPr>
              <w:pStyle w:val="Content"/>
              <w:numPr>
                <w:ilvl w:val="4"/>
                <w:numId w:val="8"/>
              </w:numPr>
              <w:rPr>
                <w:sz w:val="24"/>
                <w:szCs w:val="24"/>
              </w:rPr>
            </w:pPr>
            <w:r w:rsidRPr="00C65B5C">
              <w:rPr>
                <w:sz w:val="24"/>
                <w:szCs w:val="24"/>
              </w:rPr>
              <w:t xml:space="preserve"> Have competitions:  which side/group is the loudest?  Say the motto or memory verse in slow motion (33 speed record voice), fast forward voices, military chant style</w:t>
            </w:r>
            <w:r w:rsidR="009C0420" w:rsidRPr="00C65B5C">
              <w:rPr>
                <w:sz w:val="24"/>
                <w:szCs w:val="24"/>
              </w:rPr>
              <w:t>, etc.</w:t>
            </w:r>
          </w:p>
          <w:p w14:paraId="03D0208A" w14:textId="77777777" w:rsidR="00263715" w:rsidRPr="00C65B5C" w:rsidRDefault="00263715" w:rsidP="00263715">
            <w:pPr>
              <w:pStyle w:val="Content"/>
              <w:ind w:left="360"/>
              <w:rPr>
                <w:sz w:val="24"/>
                <w:szCs w:val="24"/>
              </w:rPr>
            </w:pPr>
          </w:p>
          <w:p w14:paraId="627D0CB2" w14:textId="31A4BFE6" w:rsidR="00263715" w:rsidRPr="00C65B5C" w:rsidRDefault="00263715" w:rsidP="00806963">
            <w:pPr>
              <w:pStyle w:val="Content"/>
              <w:numPr>
                <w:ilvl w:val="0"/>
                <w:numId w:val="9"/>
              </w:numPr>
              <w:rPr>
                <w:sz w:val="24"/>
                <w:szCs w:val="24"/>
              </w:rPr>
            </w:pPr>
            <w:r w:rsidRPr="00C65B5C">
              <w:rPr>
                <w:sz w:val="24"/>
                <w:szCs w:val="24"/>
              </w:rPr>
              <w:t>Recreation is</w:t>
            </w:r>
            <w:r w:rsidR="00A84563" w:rsidRPr="00C65B5C">
              <w:rPr>
                <w:sz w:val="24"/>
                <w:szCs w:val="24"/>
              </w:rPr>
              <w:t xml:space="preserve"> a great time to</w:t>
            </w:r>
            <w:r w:rsidRPr="00C65B5C">
              <w:rPr>
                <w:sz w:val="24"/>
                <w:szCs w:val="24"/>
              </w:rPr>
              <w:t xml:space="preserve"> reinforce the </w:t>
            </w:r>
            <w:r w:rsidRPr="00DA5C5B">
              <w:rPr>
                <w:sz w:val="24"/>
                <w:szCs w:val="24"/>
              </w:rPr>
              <w:t>Bible application</w:t>
            </w:r>
            <w:r w:rsidRPr="00C65B5C">
              <w:rPr>
                <w:sz w:val="24"/>
                <w:szCs w:val="24"/>
              </w:rPr>
              <w:t>.</w:t>
            </w:r>
          </w:p>
          <w:p w14:paraId="0B7AF2D9" w14:textId="6864257C" w:rsidR="00831D2F" w:rsidRPr="00C65B5C" w:rsidRDefault="00263715" w:rsidP="00806963">
            <w:pPr>
              <w:pStyle w:val="Content"/>
              <w:numPr>
                <w:ilvl w:val="1"/>
                <w:numId w:val="9"/>
              </w:numPr>
              <w:rPr>
                <w:sz w:val="24"/>
                <w:szCs w:val="24"/>
              </w:rPr>
            </w:pPr>
            <w:r w:rsidRPr="00C65B5C">
              <w:rPr>
                <w:sz w:val="24"/>
                <w:szCs w:val="24"/>
              </w:rPr>
              <w:t xml:space="preserve">Remember that the goal is to </w:t>
            </w:r>
            <w:r w:rsidRPr="00DA5C5B">
              <w:rPr>
                <w:sz w:val="24"/>
                <w:szCs w:val="24"/>
              </w:rPr>
              <w:t>lead children to Jesus</w:t>
            </w:r>
            <w:r w:rsidRPr="00C65B5C">
              <w:rPr>
                <w:sz w:val="24"/>
                <w:szCs w:val="24"/>
              </w:rPr>
              <w:t xml:space="preserve">, not to make them physically fit.  </w:t>
            </w:r>
          </w:p>
          <w:p w14:paraId="725CFC33" w14:textId="106D6659" w:rsidR="00263715" w:rsidRPr="00C65B5C" w:rsidRDefault="00263715" w:rsidP="00806963">
            <w:pPr>
              <w:pStyle w:val="Content"/>
              <w:numPr>
                <w:ilvl w:val="1"/>
                <w:numId w:val="9"/>
              </w:numPr>
              <w:rPr>
                <w:sz w:val="24"/>
                <w:szCs w:val="24"/>
              </w:rPr>
            </w:pPr>
            <w:r w:rsidRPr="00C65B5C">
              <w:rPr>
                <w:sz w:val="24"/>
                <w:szCs w:val="24"/>
              </w:rPr>
              <w:t xml:space="preserve">Be sure all games fit within the </w:t>
            </w:r>
            <w:r w:rsidRPr="00DA5C5B">
              <w:rPr>
                <w:sz w:val="24"/>
                <w:szCs w:val="24"/>
              </w:rPr>
              <w:t>appropriate age</w:t>
            </w:r>
            <w:r w:rsidRPr="00C65B5C">
              <w:rPr>
                <w:sz w:val="24"/>
                <w:szCs w:val="24"/>
              </w:rPr>
              <w:t xml:space="preserve"> abilities.  </w:t>
            </w:r>
          </w:p>
          <w:p w14:paraId="6287D2CC" w14:textId="77777777" w:rsidR="009C0420" w:rsidRPr="00C65B5C" w:rsidRDefault="00263715" w:rsidP="00806963">
            <w:pPr>
              <w:pStyle w:val="Content"/>
              <w:numPr>
                <w:ilvl w:val="1"/>
                <w:numId w:val="9"/>
              </w:numPr>
              <w:rPr>
                <w:sz w:val="24"/>
                <w:szCs w:val="24"/>
              </w:rPr>
            </w:pPr>
            <w:r w:rsidRPr="00C65B5C">
              <w:rPr>
                <w:sz w:val="24"/>
                <w:szCs w:val="24"/>
              </w:rPr>
              <w:t xml:space="preserve">Don’t </w:t>
            </w:r>
            <w:r w:rsidRPr="00DA5C5B">
              <w:rPr>
                <w:sz w:val="24"/>
                <w:szCs w:val="24"/>
              </w:rPr>
              <w:t>be Pushy</w:t>
            </w:r>
            <w:r w:rsidRPr="00C65B5C">
              <w:rPr>
                <w:sz w:val="24"/>
                <w:szCs w:val="24"/>
              </w:rPr>
              <w:t xml:space="preserve">!  </w:t>
            </w:r>
          </w:p>
          <w:p w14:paraId="7444342C" w14:textId="0A8319F7" w:rsidR="00263715" w:rsidRPr="00C65B5C" w:rsidRDefault="00263715" w:rsidP="009C0420">
            <w:pPr>
              <w:pStyle w:val="Content"/>
              <w:numPr>
                <w:ilvl w:val="2"/>
                <w:numId w:val="9"/>
              </w:numPr>
              <w:rPr>
                <w:sz w:val="24"/>
                <w:szCs w:val="24"/>
              </w:rPr>
            </w:pPr>
            <w:r w:rsidRPr="00C65B5C">
              <w:rPr>
                <w:sz w:val="24"/>
                <w:szCs w:val="24"/>
              </w:rPr>
              <w:t xml:space="preserve">Don’t insist on participation.  </w:t>
            </w:r>
          </w:p>
          <w:p w14:paraId="779281BA" w14:textId="6B539408" w:rsidR="00263715" w:rsidRPr="00C65B5C" w:rsidRDefault="00263715" w:rsidP="00806963">
            <w:pPr>
              <w:pStyle w:val="Content"/>
              <w:numPr>
                <w:ilvl w:val="2"/>
                <w:numId w:val="9"/>
              </w:numPr>
              <w:rPr>
                <w:sz w:val="24"/>
                <w:szCs w:val="24"/>
              </w:rPr>
            </w:pPr>
            <w:r w:rsidRPr="00C65B5C">
              <w:rPr>
                <w:sz w:val="24"/>
                <w:szCs w:val="24"/>
              </w:rPr>
              <w:t xml:space="preserve">Our goal is to share the gospel and help children to </w:t>
            </w:r>
            <w:r w:rsidRPr="00012392">
              <w:rPr>
                <w:sz w:val="24"/>
                <w:szCs w:val="24"/>
              </w:rPr>
              <w:t>trust and follow</w:t>
            </w:r>
            <w:r w:rsidRPr="00C65B5C">
              <w:rPr>
                <w:sz w:val="24"/>
                <w:szCs w:val="24"/>
              </w:rPr>
              <w:t xml:space="preserve"> Jesus.  </w:t>
            </w:r>
          </w:p>
          <w:p w14:paraId="2488EEFA" w14:textId="2C65CCF6" w:rsidR="00DA5C5B" w:rsidRPr="00DA5C5B" w:rsidRDefault="00263715" w:rsidP="00DA5C5B">
            <w:pPr>
              <w:pStyle w:val="Content"/>
              <w:numPr>
                <w:ilvl w:val="1"/>
                <w:numId w:val="9"/>
              </w:numPr>
              <w:rPr>
                <w:sz w:val="24"/>
                <w:szCs w:val="24"/>
              </w:rPr>
            </w:pPr>
            <w:r w:rsidRPr="00C65B5C">
              <w:rPr>
                <w:sz w:val="24"/>
                <w:szCs w:val="24"/>
              </w:rPr>
              <w:lastRenderedPageBreak/>
              <w:t xml:space="preserve">Do not get frustrated with the child if he or she chooses not to participate, but don’t give up on him or her either.  Keep </w:t>
            </w:r>
            <w:r w:rsidRPr="00012392">
              <w:rPr>
                <w:sz w:val="24"/>
                <w:szCs w:val="24"/>
              </w:rPr>
              <w:t>encouraging</w:t>
            </w:r>
            <w:r w:rsidRPr="00C65B5C">
              <w:rPr>
                <w:sz w:val="24"/>
                <w:szCs w:val="24"/>
              </w:rPr>
              <w:t xml:space="preserve">! Keep building a </w:t>
            </w:r>
            <w:r w:rsidRPr="00012392">
              <w:rPr>
                <w:sz w:val="24"/>
                <w:szCs w:val="24"/>
              </w:rPr>
              <w:t>relationship</w:t>
            </w:r>
            <w:r w:rsidRPr="00C65B5C">
              <w:rPr>
                <w:sz w:val="24"/>
                <w:szCs w:val="24"/>
              </w:rPr>
              <w:t xml:space="preserve">!  Keep showing </w:t>
            </w:r>
            <w:r w:rsidRPr="00012392">
              <w:rPr>
                <w:sz w:val="24"/>
                <w:szCs w:val="24"/>
              </w:rPr>
              <w:t>them Jesus</w:t>
            </w:r>
            <w:r w:rsidRPr="00C65B5C">
              <w:rPr>
                <w:sz w:val="24"/>
                <w:szCs w:val="24"/>
              </w:rPr>
              <w:t>!  Be his or her biggest cheerleader!</w:t>
            </w:r>
          </w:p>
          <w:p w14:paraId="05FECEA4" w14:textId="77777777" w:rsidR="00263715" w:rsidRPr="00C65B5C" w:rsidRDefault="00263715" w:rsidP="00263715">
            <w:pPr>
              <w:pStyle w:val="Content"/>
              <w:ind w:left="1800"/>
              <w:rPr>
                <w:sz w:val="24"/>
                <w:szCs w:val="24"/>
              </w:rPr>
            </w:pPr>
          </w:p>
          <w:p w14:paraId="1B4A2CB7" w14:textId="2F8C11FD" w:rsidR="00263715" w:rsidRPr="00C65B5C" w:rsidRDefault="00263715" w:rsidP="00806963">
            <w:pPr>
              <w:pStyle w:val="Content"/>
              <w:numPr>
                <w:ilvl w:val="0"/>
                <w:numId w:val="9"/>
              </w:numPr>
              <w:rPr>
                <w:sz w:val="24"/>
                <w:szCs w:val="24"/>
              </w:rPr>
            </w:pPr>
            <w:r w:rsidRPr="00C65B5C">
              <w:rPr>
                <w:sz w:val="24"/>
                <w:szCs w:val="24"/>
              </w:rPr>
              <w:t xml:space="preserve"> Build </w:t>
            </w:r>
            <w:r w:rsidRPr="00012392">
              <w:rPr>
                <w:sz w:val="24"/>
                <w:szCs w:val="24"/>
              </w:rPr>
              <w:t>Relationship</w:t>
            </w:r>
            <w:r w:rsidR="00806963" w:rsidRPr="00012392">
              <w:rPr>
                <w:sz w:val="24"/>
                <w:szCs w:val="24"/>
              </w:rPr>
              <w:t>s</w:t>
            </w:r>
            <w:r w:rsidR="00806963" w:rsidRPr="00C65B5C">
              <w:rPr>
                <w:sz w:val="24"/>
                <w:szCs w:val="24"/>
              </w:rPr>
              <w:t>!</w:t>
            </w:r>
          </w:p>
          <w:p w14:paraId="07A238BC" w14:textId="7DAD876A" w:rsidR="00263715" w:rsidRPr="00C65B5C" w:rsidRDefault="00263715" w:rsidP="00806963">
            <w:pPr>
              <w:pStyle w:val="Content"/>
              <w:numPr>
                <w:ilvl w:val="1"/>
                <w:numId w:val="9"/>
              </w:numPr>
              <w:rPr>
                <w:sz w:val="24"/>
                <w:szCs w:val="24"/>
              </w:rPr>
            </w:pPr>
            <w:r w:rsidRPr="00C65B5C">
              <w:rPr>
                <w:sz w:val="24"/>
                <w:szCs w:val="24"/>
              </w:rPr>
              <w:t xml:space="preserve">Interact with the children! </w:t>
            </w:r>
            <w:r w:rsidR="00806963" w:rsidRPr="00C65B5C">
              <w:rPr>
                <w:sz w:val="24"/>
                <w:szCs w:val="24"/>
              </w:rPr>
              <w:t xml:space="preserve"> </w:t>
            </w:r>
            <w:r w:rsidR="00DA5C5B">
              <w:rPr>
                <w:sz w:val="24"/>
                <w:szCs w:val="24"/>
              </w:rPr>
              <w:t>P</w:t>
            </w:r>
            <w:r w:rsidR="00806963" w:rsidRPr="00C65B5C">
              <w:rPr>
                <w:sz w:val="24"/>
                <w:szCs w:val="24"/>
              </w:rPr>
              <w:t>lay games with them.</w:t>
            </w:r>
            <w:r w:rsidRPr="00C65B5C">
              <w:rPr>
                <w:sz w:val="24"/>
                <w:szCs w:val="24"/>
              </w:rPr>
              <w:t xml:space="preserve"> </w:t>
            </w:r>
          </w:p>
          <w:p w14:paraId="2EB32B04" w14:textId="08E081FA" w:rsidR="00806963" w:rsidRPr="00C65B5C" w:rsidRDefault="00263715" w:rsidP="00806963">
            <w:pPr>
              <w:pStyle w:val="Content"/>
              <w:numPr>
                <w:ilvl w:val="1"/>
                <w:numId w:val="9"/>
              </w:numPr>
              <w:rPr>
                <w:sz w:val="24"/>
                <w:szCs w:val="24"/>
              </w:rPr>
            </w:pPr>
            <w:r w:rsidRPr="00C65B5C">
              <w:rPr>
                <w:sz w:val="24"/>
                <w:szCs w:val="24"/>
              </w:rPr>
              <w:t xml:space="preserve">Don’t be merely a </w:t>
            </w:r>
            <w:r w:rsidRPr="00DA5C5B">
              <w:rPr>
                <w:sz w:val="24"/>
                <w:szCs w:val="24"/>
              </w:rPr>
              <w:t>spectator</w:t>
            </w:r>
            <w:r w:rsidRPr="00C65B5C">
              <w:rPr>
                <w:sz w:val="24"/>
                <w:szCs w:val="24"/>
              </w:rPr>
              <w:t xml:space="preserve"> watching</w:t>
            </w:r>
            <w:r w:rsidR="00DA5C5B">
              <w:rPr>
                <w:sz w:val="24"/>
                <w:szCs w:val="24"/>
              </w:rPr>
              <w:t xml:space="preserve"> from the sidelines. </w:t>
            </w:r>
          </w:p>
          <w:p w14:paraId="112A3741" w14:textId="32B16CE3" w:rsidR="00263715" w:rsidRPr="00C65B5C" w:rsidRDefault="00DA5C5B" w:rsidP="00806963">
            <w:pPr>
              <w:pStyle w:val="Content"/>
              <w:numPr>
                <w:ilvl w:val="1"/>
                <w:numId w:val="9"/>
              </w:numPr>
              <w:rPr>
                <w:sz w:val="24"/>
                <w:szCs w:val="24"/>
              </w:rPr>
            </w:pPr>
            <w:r>
              <w:rPr>
                <w:sz w:val="24"/>
                <w:szCs w:val="24"/>
              </w:rPr>
              <w:t>H</w:t>
            </w:r>
            <w:r w:rsidR="00806963" w:rsidRPr="00C65B5C">
              <w:rPr>
                <w:sz w:val="24"/>
                <w:szCs w:val="24"/>
              </w:rPr>
              <w:t xml:space="preserve">ave </w:t>
            </w:r>
            <w:r w:rsidR="00806963" w:rsidRPr="00DA5C5B">
              <w:rPr>
                <w:sz w:val="24"/>
                <w:szCs w:val="24"/>
              </w:rPr>
              <w:t>individual</w:t>
            </w:r>
            <w:r w:rsidR="00806963" w:rsidRPr="00C65B5C">
              <w:rPr>
                <w:sz w:val="24"/>
                <w:szCs w:val="24"/>
              </w:rPr>
              <w:t xml:space="preserve"> conversations with each child.</w:t>
            </w:r>
            <w:r w:rsidR="00263715" w:rsidRPr="00C65B5C">
              <w:rPr>
                <w:sz w:val="24"/>
                <w:szCs w:val="24"/>
              </w:rPr>
              <w:t xml:space="preserve">  </w:t>
            </w:r>
            <w:r>
              <w:rPr>
                <w:sz w:val="24"/>
                <w:szCs w:val="24"/>
              </w:rPr>
              <w:t xml:space="preserve">Take a genuine interest in them. </w:t>
            </w:r>
          </w:p>
          <w:p w14:paraId="7752A248" w14:textId="32467F40" w:rsidR="00263715" w:rsidRPr="00C65B5C" w:rsidRDefault="00263715" w:rsidP="00A97E84">
            <w:pPr>
              <w:pStyle w:val="Content"/>
              <w:numPr>
                <w:ilvl w:val="1"/>
                <w:numId w:val="9"/>
              </w:numPr>
              <w:rPr>
                <w:sz w:val="24"/>
                <w:szCs w:val="24"/>
              </w:rPr>
            </w:pPr>
            <w:r w:rsidRPr="00C65B5C">
              <w:rPr>
                <w:sz w:val="24"/>
                <w:szCs w:val="24"/>
              </w:rPr>
              <w:t xml:space="preserve">Be careful though not to be overly </w:t>
            </w:r>
            <w:r w:rsidRPr="00DA5C5B">
              <w:rPr>
                <w:sz w:val="24"/>
                <w:szCs w:val="24"/>
              </w:rPr>
              <w:t xml:space="preserve">competitive </w:t>
            </w:r>
            <w:r w:rsidRPr="00C65B5C">
              <w:rPr>
                <w:sz w:val="24"/>
                <w:szCs w:val="24"/>
              </w:rPr>
              <w:t>with them and remind your helpers of this as well</w:t>
            </w:r>
            <w:r w:rsidR="00576822" w:rsidRPr="00C65B5C">
              <w:rPr>
                <w:sz w:val="24"/>
                <w:szCs w:val="24"/>
              </w:rPr>
              <w:t>.</w:t>
            </w:r>
          </w:p>
          <w:p w14:paraId="76A078FB" w14:textId="77777777" w:rsidR="00576822" w:rsidRPr="00C65B5C" w:rsidRDefault="00576822" w:rsidP="00FF4F69">
            <w:pPr>
              <w:pStyle w:val="Content"/>
              <w:rPr>
                <w:sz w:val="24"/>
                <w:szCs w:val="24"/>
              </w:rPr>
            </w:pPr>
          </w:p>
          <w:p w14:paraId="382888C9" w14:textId="77777777" w:rsidR="00263715" w:rsidRPr="00C65B5C" w:rsidRDefault="00263715" w:rsidP="00806963">
            <w:pPr>
              <w:pStyle w:val="Content"/>
              <w:numPr>
                <w:ilvl w:val="0"/>
                <w:numId w:val="9"/>
              </w:numPr>
              <w:rPr>
                <w:sz w:val="24"/>
                <w:szCs w:val="24"/>
              </w:rPr>
            </w:pPr>
            <w:r w:rsidRPr="00C65B5C">
              <w:rPr>
                <w:sz w:val="24"/>
                <w:szCs w:val="24"/>
              </w:rPr>
              <w:t xml:space="preserve">  Avoid Dead Time.</w:t>
            </w:r>
          </w:p>
          <w:p w14:paraId="06145EC4" w14:textId="4EB5AC2A" w:rsidR="00263715" w:rsidRPr="00C65B5C" w:rsidRDefault="00263715" w:rsidP="00806963">
            <w:pPr>
              <w:pStyle w:val="Content"/>
              <w:numPr>
                <w:ilvl w:val="1"/>
                <w:numId w:val="9"/>
              </w:numPr>
              <w:rPr>
                <w:sz w:val="24"/>
                <w:szCs w:val="24"/>
              </w:rPr>
            </w:pPr>
            <w:r w:rsidRPr="00C65B5C">
              <w:rPr>
                <w:sz w:val="24"/>
                <w:szCs w:val="24"/>
              </w:rPr>
              <w:t xml:space="preserve">Use what they have learned </w:t>
            </w:r>
            <w:r w:rsidR="00DA5C5B">
              <w:rPr>
                <w:sz w:val="24"/>
                <w:szCs w:val="24"/>
              </w:rPr>
              <w:t xml:space="preserve">during </w:t>
            </w:r>
            <w:r w:rsidRPr="00DA5C5B">
              <w:rPr>
                <w:sz w:val="24"/>
                <w:szCs w:val="24"/>
              </w:rPr>
              <w:t>transition</w:t>
            </w:r>
            <w:r w:rsidR="00DA5C5B">
              <w:rPr>
                <w:sz w:val="24"/>
                <w:szCs w:val="24"/>
              </w:rPr>
              <w:t xml:space="preserve"> times</w:t>
            </w:r>
            <w:r w:rsidRPr="00C65B5C">
              <w:rPr>
                <w:sz w:val="24"/>
                <w:szCs w:val="24"/>
              </w:rPr>
              <w:t>.</w:t>
            </w:r>
          </w:p>
          <w:p w14:paraId="56842D37" w14:textId="77777777" w:rsidR="00263715" w:rsidRPr="00C65B5C" w:rsidRDefault="00263715" w:rsidP="00806963">
            <w:pPr>
              <w:pStyle w:val="Content"/>
              <w:numPr>
                <w:ilvl w:val="2"/>
                <w:numId w:val="9"/>
              </w:numPr>
              <w:rPr>
                <w:sz w:val="24"/>
                <w:szCs w:val="24"/>
              </w:rPr>
            </w:pPr>
            <w:r w:rsidRPr="00C65B5C">
              <w:rPr>
                <w:sz w:val="24"/>
                <w:szCs w:val="24"/>
              </w:rPr>
              <w:t xml:space="preserve">Motto Chant:  Chant/Cheer the motto.  Use a military cadence.  </w:t>
            </w:r>
          </w:p>
          <w:p w14:paraId="17C9199C" w14:textId="77777777" w:rsidR="00263715" w:rsidRPr="00C65B5C" w:rsidRDefault="00263715" w:rsidP="00806963">
            <w:pPr>
              <w:pStyle w:val="Content"/>
              <w:numPr>
                <w:ilvl w:val="2"/>
                <w:numId w:val="9"/>
              </w:numPr>
              <w:rPr>
                <w:sz w:val="24"/>
                <w:szCs w:val="24"/>
              </w:rPr>
            </w:pPr>
            <w:r w:rsidRPr="00C65B5C">
              <w:rPr>
                <w:sz w:val="24"/>
                <w:szCs w:val="24"/>
              </w:rPr>
              <w:t xml:space="preserve">Memory Verse: “Repeat after Me” style as they come in or leave.  </w:t>
            </w:r>
          </w:p>
          <w:p w14:paraId="18E82C72" w14:textId="77777777" w:rsidR="00263715" w:rsidRPr="00C65B5C" w:rsidRDefault="00263715" w:rsidP="00806963">
            <w:pPr>
              <w:pStyle w:val="Content"/>
              <w:numPr>
                <w:ilvl w:val="2"/>
                <w:numId w:val="9"/>
              </w:numPr>
              <w:rPr>
                <w:sz w:val="24"/>
                <w:szCs w:val="24"/>
              </w:rPr>
            </w:pPr>
            <w:r w:rsidRPr="00C65B5C">
              <w:rPr>
                <w:sz w:val="24"/>
                <w:szCs w:val="24"/>
              </w:rPr>
              <w:t xml:space="preserve">Theme Song:  Have them sing the theme song and do the motions as they enter.  </w:t>
            </w:r>
            <w:r w:rsidRPr="00012392">
              <w:rPr>
                <w:sz w:val="24"/>
                <w:szCs w:val="24"/>
              </w:rPr>
              <w:t>Music</w:t>
            </w:r>
            <w:r w:rsidRPr="00C65B5C">
              <w:rPr>
                <w:sz w:val="24"/>
                <w:szCs w:val="24"/>
              </w:rPr>
              <w:t xml:space="preserve"> can be a wonderful transition tool.  </w:t>
            </w:r>
          </w:p>
          <w:p w14:paraId="1DFDE2CA" w14:textId="77777777" w:rsidR="00263715" w:rsidRPr="00C65B5C" w:rsidRDefault="00263715" w:rsidP="00806963">
            <w:pPr>
              <w:pStyle w:val="Content"/>
              <w:numPr>
                <w:ilvl w:val="2"/>
                <w:numId w:val="9"/>
              </w:numPr>
              <w:rPr>
                <w:sz w:val="24"/>
                <w:szCs w:val="24"/>
              </w:rPr>
            </w:pPr>
            <w:r w:rsidRPr="00C65B5C">
              <w:rPr>
                <w:sz w:val="24"/>
                <w:szCs w:val="24"/>
              </w:rPr>
              <w:t>Ask questions to review the lesson or the gospel.</w:t>
            </w:r>
          </w:p>
          <w:p w14:paraId="2FF21CE6" w14:textId="2A9AA6A5" w:rsidR="00263715" w:rsidRDefault="00263715" w:rsidP="00806963">
            <w:pPr>
              <w:pStyle w:val="Content"/>
              <w:numPr>
                <w:ilvl w:val="2"/>
                <w:numId w:val="9"/>
              </w:numPr>
              <w:rPr>
                <w:sz w:val="24"/>
                <w:szCs w:val="24"/>
              </w:rPr>
            </w:pPr>
            <w:r w:rsidRPr="00C65B5C">
              <w:rPr>
                <w:sz w:val="24"/>
                <w:szCs w:val="24"/>
              </w:rPr>
              <w:t xml:space="preserve">Share your </w:t>
            </w:r>
            <w:r w:rsidRPr="00012392">
              <w:rPr>
                <w:sz w:val="24"/>
                <w:szCs w:val="24"/>
              </w:rPr>
              <w:t>testimony</w:t>
            </w:r>
            <w:r w:rsidRPr="00C65B5C">
              <w:rPr>
                <w:sz w:val="24"/>
                <w:szCs w:val="24"/>
              </w:rPr>
              <w:t>.</w:t>
            </w:r>
          </w:p>
          <w:p w14:paraId="09F7C430" w14:textId="5AA942AC" w:rsidR="00DA5C5B" w:rsidRPr="00C65B5C" w:rsidRDefault="00DA5C5B" w:rsidP="00DA5C5B">
            <w:pPr>
              <w:pStyle w:val="Content"/>
              <w:numPr>
                <w:ilvl w:val="1"/>
                <w:numId w:val="9"/>
              </w:numPr>
              <w:rPr>
                <w:sz w:val="24"/>
                <w:szCs w:val="24"/>
              </w:rPr>
            </w:pPr>
            <w:r>
              <w:rPr>
                <w:sz w:val="24"/>
                <w:szCs w:val="24"/>
              </w:rPr>
              <w:t xml:space="preserve">Use the clap game while traveling from one rotation to another.  (Give them a number and have them clap that number of times.  </w:t>
            </w:r>
            <w:r w:rsidR="00AF318D">
              <w:rPr>
                <w:sz w:val="24"/>
                <w:szCs w:val="24"/>
              </w:rPr>
              <w:t xml:space="preserve">Occasionally, say the word “Clap” and instruct them NOT to clap on the word “Clap”.  If they clap on the word, have a fun consequence that can be performed while walking.  For example, they </w:t>
            </w:r>
            <w:r w:rsidR="00012392">
              <w:rPr>
                <w:sz w:val="24"/>
                <w:szCs w:val="24"/>
              </w:rPr>
              <w:t>must</w:t>
            </w:r>
            <w:r w:rsidR="00AF318D">
              <w:rPr>
                <w:sz w:val="24"/>
                <w:szCs w:val="24"/>
              </w:rPr>
              <w:t xml:space="preserve"> raise their jazz hands over their head or pat their head while rubbing their tummy, etc.)</w:t>
            </w:r>
          </w:p>
          <w:p w14:paraId="6E92B0FA" w14:textId="77777777" w:rsidR="00FF4F69" w:rsidRPr="00C65B5C" w:rsidRDefault="00FF4F69" w:rsidP="00FF4F69">
            <w:pPr>
              <w:pStyle w:val="Content"/>
              <w:ind w:left="2160"/>
              <w:rPr>
                <w:sz w:val="24"/>
                <w:szCs w:val="24"/>
              </w:rPr>
            </w:pPr>
          </w:p>
          <w:p w14:paraId="2AE38593" w14:textId="78600B6E" w:rsidR="00FF4F69" w:rsidRPr="00C65B5C" w:rsidRDefault="00FF4F69" w:rsidP="00FF4F69">
            <w:pPr>
              <w:pStyle w:val="Content"/>
              <w:numPr>
                <w:ilvl w:val="0"/>
                <w:numId w:val="9"/>
              </w:numPr>
              <w:rPr>
                <w:sz w:val="24"/>
                <w:szCs w:val="24"/>
              </w:rPr>
            </w:pPr>
            <w:r w:rsidRPr="00C65B5C">
              <w:rPr>
                <w:sz w:val="24"/>
                <w:szCs w:val="24"/>
              </w:rPr>
              <w:t xml:space="preserve">How </w:t>
            </w:r>
            <w:r w:rsidR="00AF318D">
              <w:rPr>
                <w:sz w:val="24"/>
                <w:szCs w:val="24"/>
              </w:rPr>
              <w:t>Do</w:t>
            </w:r>
            <w:r w:rsidRPr="00C65B5C">
              <w:rPr>
                <w:sz w:val="24"/>
                <w:szCs w:val="24"/>
              </w:rPr>
              <w:t xml:space="preserve"> I Modify Games?</w:t>
            </w:r>
          </w:p>
          <w:p w14:paraId="473B60E8" w14:textId="540F442A" w:rsidR="00FF4F69" w:rsidRPr="00C65B5C" w:rsidRDefault="00643378" w:rsidP="00FF4F69">
            <w:pPr>
              <w:pStyle w:val="Content"/>
              <w:numPr>
                <w:ilvl w:val="1"/>
                <w:numId w:val="9"/>
              </w:numPr>
              <w:rPr>
                <w:sz w:val="24"/>
                <w:szCs w:val="24"/>
              </w:rPr>
            </w:pPr>
            <w:r w:rsidRPr="00C65B5C">
              <w:rPr>
                <w:sz w:val="24"/>
                <w:szCs w:val="24"/>
              </w:rPr>
              <w:t>Depending on your church’s COVID policies and procedures, you may need to l</w:t>
            </w:r>
            <w:r w:rsidR="00FF4F69" w:rsidRPr="00C65B5C">
              <w:rPr>
                <w:sz w:val="24"/>
                <w:szCs w:val="24"/>
              </w:rPr>
              <w:t>ook for ways to avoid touching each other and other items.</w:t>
            </w:r>
            <w:r w:rsidRPr="00C65B5C">
              <w:rPr>
                <w:sz w:val="24"/>
                <w:szCs w:val="24"/>
              </w:rPr>
              <w:t xml:space="preserve">  Consider using paddles, spoons, </w:t>
            </w:r>
            <w:r w:rsidR="00AF318D">
              <w:rPr>
                <w:sz w:val="24"/>
                <w:szCs w:val="24"/>
              </w:rPr>
              <w:t xml:space="preserve">paint sticks, </w:t>
            </w:r>
            <w:r w:rsidRPr="00C65B5C">
              <w:rPr>
                <w:sz w:val="24"/>
                <w:szCs w:val="24"/>
              </w:rPr>
              <w:t xml:space="preserve">etc. to avoid hand-to-hand/object contact.  </w:t>
            </w:r>
          </w:p>
          <w:p w14:paraId="3867C47A" w14:textId="00A847A3" w:rsidR="00FF4F69" w:rsidRPr="00C65B5C" w:rsidRDefault="00FF4F69" w:rsidP="00FF4F69">
            <w:pPr>
              <w:pStyle w:val="Content"/>
              <w:numPr>
                <w:ilvl w:val="1"/>
                <w:numId w:val="9"/>
              </w:numPr>
              <w:rPr>
                <w:sz w:val="24"/>
                <w:szCs w:val="24"/>
              </w:rPr>
            </w:pPr>
            <w:r w:rsidRPr="00C65B5C">
              <w:rPr>
                <w:sz w:val="24"/>
                <w:szCs w:val="24"/>
              </w:rPr>
              <w:t xml:space="preserve">Determine what </w:t>
            </w:r>
            <w:r w:rsidR="00643378" w:rsidRPr="00012392">
              <w:rPr>
                <w:sz w:val="24"/>
                <w:szCs w:val="24"/>
              </w:rPr>
              <w:t xml:space="preserve">Biblical </w:t>
            </w:r>
            <w:r w:rsidRPr="00012392">
              <w:rPr>
                <w:sz w:val="24"/>
                <w:szCs w:val="24"/>
              </w:rPr>
              <w:t>point</w:t>
            </w:r>
            <w:r w:rsidRPr="00C65B5C">
              <w:rPr>
                <w:sz w:val="24"/>
                <w:szCs w:val="24"/>
              </w:rPr>
              <w:t xml:space="preserve"> you want them to take away from each night and what games do you know that teach that concept.  (Ex.:  Following God’s Plan </w:t>
            </w:r>
            <w:r w:rsidR="002A510D" w:rsidRPr="00C65B5C">
              <w:rPr>
                <w:sz w:val="24"/>
                <w:szCs w:val="24"/>
              </w:rPr>
              <w:t>–</w:t>
            </w:r>
            <w:r w:rsidRPr="00C65B5C">
              <w:rPr>
                <w:sz w:val="24"/>
                <w:szCs w:val="24"/>
              </w:rPr>
              <w:t xml:space="preserve"> </w:t>
            </w:r>
            <w:r w:rsidR="002A510D" w:rsidRPr="00C65B5C">
              <w:rPr>
                <w:sz w:val="24"/>
                <w:szCs w:val="24"/>
              </w:rPr>
              <w:t>Any game where there is a plan they must follow to win and failure to follow the plan results in a loss or a mess</w:t>
            </w:r>
            <w:r w:rsidR="00643378" w:rsidRPr="00C65B5C">
              <w:rPr>
                <w:sz w:val="24"/>
                <w:szCs w:val="24"/>
              </w:rPr>
              <w:t xml:space="preserve"> will work</w:t>
            </w:r>
            <w:r w:rsidR="002A510D" w:rsidRPr="00C65B5C">
              <w:rPr>
                <w:sz w:val="24"/>
                <w:szCs w:val="24"/>
              </w:rPr>
              <w:t>.)</w:t>
            </w:r>
          </w:p>
          <w:p w14:paraId="535C551D" w14:textId="5BABF5B0" w:rsidR="002A510D" w:rsidRPr="00C65B5C" w:rsidRDefault="002A510D" w:rsidP="00FF4F69">
            <w:pPr>
              <w:pStyle w:val="Content"/>
              <w:numPr>
                <w:ilvl w:val="1"/>
                <w:numId w:val="9"/>
              </w:numPr>
              <w:rPr>
                <w:sz w:val="24"/>
                <w:szCs w:val="24"/>
              </w:rPr>
            </w:pPr>
            <w:r w:rsidRPr="00C65B5C">
              <w:rPr>
                <w:sz w:val="24"/>
                <w:szCs w:val="24"/>
              </w:rPr>
              <w:t xml:space="preserve">Consult with </w:t>
            </w:r>
            <w:r w:rsidRPr="00012392">
              <w:rPr>
                <w:sz w:val="24"/>
                <w:szCs w:val="24"/>
              </w:rPr>
              <w:t>P.E. teachers</w:t>
            </w:r>
            <w:r w:rsidRPr="00C65B5C">
              <w:rPr>
                <w:sz w:val="24"/>
                <w:szCs w:val="24"/>
              </w:rPr>
              <w:t xml:space="preserve"> on ways that you can alter games</w:t>
            </w:r>
            <w:r w:rsidR="00643378" w:rsidRPr="00C65B5C">
              <w:rPr>
                <w:sz w:val="24"/>
                <w:szCs w:val="24"/>
              </w:rPr>
              <w:t xml:space="preserve"> to suit COVID policies</w:t>
            </w:r>
            <w:r w:rsidRPr="00C65B5C">
              <w:rPr>
                <w:sz w:val="24"/>
                <w:szCs w:val="24"/>
              </w:rPr>
              <w:t xml:space="preserve"> or</w:t>
            </w:r>
            <w:r w:rsidR="00643378" w:rsidRPr="00C65B5C">
              <w:rPr>
                <w:sz w:val="24"/>
                <w:szCs w:val="24"/>
              </w:rPr>
              <w:t xml:space="preserve"> them</w:t>
            </w:r>
            <w:r w:rsidRPr="00C65B5C">
              <w:rPr>
                <w:sz w:val="24"/>
                <w:szCs w:val="24"/>
              </w:rPr>
              <w:t xml:space="preserve"> more engaging.</w:t>
            </w:r>
          </w:p>
          <w:p w14:paraId="2A278E53" w14:textId="66C49131" w:rsidR="00AF318D" w:rsidRPr="00AF318D" w:rsidRDefault="002A510D" w:rsidP="00AF318D">
            <w:pPr>
              <w:pStyle w:val="Content"/>
              <w:numPr>
                <w:ilvl w:val="1"/>
                <w:numId w:val="9"/>
              </w:numPr>
              <w:rPr>
                <w:sz w:val="24"/>
                <w:szCs w:val="24"/>
              </w:rPr>
            </w:pPr>
            <w:r w:rsidRPr="00C65B5C">
              <w:rPr>
                <w:sz w:val="24"/>
                <w:szCs w:val="24"/>
              </w:rPr>
              <w:t xml:space="preserve">Think about the </w:t>
            </w:r>
            <w:r w:rsidRPr="00012392">
              <w:rPr>
                <w:sz w:val="24"/>
                <w:szCs w:val="24"/>
              </w:rPr>
              <w:t>Bible story</w:t>
            </w:r>
            <w:r w:rsidRPr="00C65B5C">
              <w:rPr>
                <w:sz w:val="24"/>
                <w:szCs w:val="24"/>
              </w:rPr>
              <w:t xml:space="preserve"> and what it teaches and create a game that is similar.  (Ex.:  Jesus heals the blind man.  Consider an obstacle course where players are blindfolded and led through the course with verbal instructions.  Players must trust the “voice” just </w:t>
            </w:r>
            <w:r w:rsidRPr="00C65B5C">
              <w:rPr>
                <w:sz w:val="24"/>
                <w:szCs w:val="24"/>
              </w:rPr>
              <w:lastRenderedPageBreak/>
              <w:t>as the blind man trusted Jesus to heal him.  Jesus wants us to trust Him completely.  Most blindfold games will work here.)</w:t>
            </w:r>
          </w:p>
          <w:p w14:paraId="49F2A2E9" w14:textId="3F3DD705" w:rsidR="00AF318D" w:rsidRDefault="00AF318D" w:rsidP="00FF4F69">
            <w:pPr>
              <w:pStyle w:val="Content"/>
              <w:numPr>
                <w:ilvl w:val="1"/>
                <w:numId w:val="9"/>
              </w:numPr>
              <w:rPr>
                <w:sz w:val="24"/>
                <w:szCs w:val="24"/>
              </w:rPr>
            </w:pPr>
            <w:r>
              <w:rPr>
                <w:sz w:val="24"/>
                <w:szCs w:val="24"/>
              </w:rPr>
              <w:t>Smaller groups/churches may need to race against a time limit instead of another team.</w:t>
            </w:r>
          </w:p>
          <w:p w14:paraId="426EABD0" w14:textId="52F18711" w:rsidR="00AF318D" w:rsidRDefault="00AF318D" w:rsidP="00FF4F69">
            <w:pPr>
              <w:pStyle w:val="Content"/>
              <w:numPr>
                <w:ilvl w:val="1"/>
                <w:numId w:val="9"/>
              </w:numPr>
              <w:rPr>
                <w:sz w:val="24"/>
                <w:szCs w:val="24"/>
              </w:rPr>
            </w:pPr>
            <w:r>
              <w:rPr>
                <w:sz w:val="24"/>
                <w:szCs w:val="24"/>
              </w:rPr>
              <w:t>Larger groups may need to create more teams, courses, play areas, etc. Create tournaments/brackets.</w:t>
            </w:r>
          </w:p>
          <w:p w14:paraId="19951ACB" w14:textId="77777777" w:rsidR="00AF318D" w:rsidRDefault="00AF318D" w:rsidP="00FF4F69">
            <w:pPr>
              <w:pStyle w:val="Content"/>
              <w:numPr>
                <w:ilvl w:val="1"/>
                <w:numId w:val="9"/>
              </w:numPr>
              <w:rPr>
                <w:sz w:val="24"/>
                <w:szCs w:val="24"/>
              </w:rPr>
            </w:pPr>
            <w:r>
              <w:rPr>
                <w:sz w:val="24"/>
                <w:szCs w:val="24"/>
              </w:rPr>
              <w:t>Younger kids may need simple paths, fewer obstacles, longer time frames.</w:t>
            </w:r>
          </w:p>
          <w:p w14:paraId="4D570067" w14:textId="1E02FA4A" w:rsidR="00AF318D" w:rsidRPr="00C65B5C" w:rsidRDefault="00AF318D" w:rsidP="00FF4F69">
            <w:pPr>
              <w:pStyle w:val="Content"/>
              <w:numPr>
                <w:ilvl w:val="1"/>
                <w:numId w:val="9"/>
              </w:numPr>
              <w:rPr>
                <w:sz w:val="24"/>
                <w:szCs w:val="24"/>
              </w:rPr>
            </w:pPr>
            <w:r>
              <w:rPr>
                <w:sz w:val="24"/>
                <w:szCs w:val="24"/>
              </w:rPr>
              <w:t>Older kids may need more obstacles, twist and turns, time limits to complete tasks, etc. to make play more challenging and fun.</w:t>
            </w:r>
          </w:p>
          <w:p w14:paraId="764B8243" w14:textId="77777777" w:rsidR="00263715" w:rsidRPr="00C65B5C" w:rsidRDefault="00263715" w:rsidP="00263715">
            <w:pPr>
              <w:pStyle w:val="Content"/>
              <w:rPr>
                <w:sz w:val="24"/>
                <w:szCs w:val="24"/>
              </w:rPr>
            </w:pPr>
          </w:p>
          <w:p w14:paraId="49D134F5" w14:textId="70EFC717" w:rsidR="00263715" w:rsidRPr="00C65B5C" w:rsidRDefault="00AF318D" w:rsidP="00AF318D">
            <w:pPr>
              <w:pStyle w:val="Content"/>
              <w:rPr>
                <w:sz w:val="24"/>
                <w:szCs w:val="24"/>
              </w:rPr>
            </w:pPr>
            <w:r>
              <w:rPr>
                <w:sz w:val="24"/>
                <w:szCs w:val="24"/>
              </w:rPr>
              <w:t>10.)</w:t>
            </w:r>
            <w:r w:rsidR="00263715" w:rsidRPr="00C65B5C">
              <w:rPr>
                <w:sz w:val="24"/>
                <w:szCs w:val="24"/>
              </w:rPr>
              <w:t xml:space="preserve"> Share the </w:t>
            </w:r>
            <w:r w:rsidR="00263715" w:rsidRPr="00C65B5C">
              <w:rPr>
                <w:sz w:val="24"/>
                <w:szCs w:val="24"/>
                <w:u w:val="single"/>
              </w:rPr>
              <w:t>Gospel</w:t>
            </w:r>
            <w:r w:rsidR="00263715" w:rsidRPr="00C65B5C">
              <w:rPr>
                <w:sz w:val="24"/>
                <w:szCs w:val="24"/>
              </w:rPr>
              <w:t>.</w:t>
            </w:r>
          </w:p>
          <w:p w14:paraId="79E97524" w14:textId="4150D9D3" w:rsidR="00263715" w:rsidRPr="00C65B5C" w:rsidRDefault="00263715" w:rsidP="00806963">
            <w:pPr>
              <w:pStyle w:val="Content"/>
              <w:numPr>
                <w:ilvl w:val="1"/>
                <w:numId w:val="9"/>
              </w:numPr>
              <w:rPr>
                <w:sz w:val="24"/>
                <w:szCs w:val="24"/>
              </w:rPr>
            </w:pPr>
            <w:r w:rsidRPr="00C65B5C">
              <w:rPr>
                <w:sz w:val="24"/>
                <w:szCs w:val="24"/>
              </w:rPr>
              <w:t>Recreation is a great time to share the gospel</w:t>
            </w:r>
            <w:r w:rsidR="00806963" w:rsidRPr="00C65B5C">
              <w:rPr>
                <w:sz w:val="24"/>
                <w:szCs w:val="24"/>
              </w:rPr>
              <w:t>.</w:t>
            </w:r>
          </w:p>
          <w:p w14:paraId="0C3FD3A0" w14:textId="77777777" w:rsidR="00263715" w:rsidRPr="00C65B5C" w:rsidRDefault="00263715" w:rsidP="00806963">
            <w:pPr>
              <w:pStyle w:val="Content"/>
              <w:numPr>
                <w:ilvl w:val="2"/>
                <w:numId w:val="9"/>
              </w:numPr>
              <w:rPr>
                <w:sz w:val="24"/>
                <w:szCs w:val="24"/>
              </w:rPr>
            </w:pPr>
            <w:r w:rsidRPr="00C65B5C">
              <w:rPr>
                <w:sz w:val="24"/>
                <w:szCs w:val="24"/>
              </w:rPr>
              <w:t>Share your testimony.</w:t>
            </w:r>
          </w:p>
          <w:p w14:paraId="07A66A2F" w14:textId="77777777" w:rsidR="00263715" w:rsidRPr="00C65B5C" w:rsidRDefault="00263715" w:rsidP="00806963">
            <w:pPr>
              <w:pStyle w:val="Content"/>
              <w:numPr>
                <w:ilvl w:val="2"/>
                <w:numId w:val="9"/>
              </w:numPr>
              <w:rPr>
                <w:sz w:val="24"/>
                <w:szCs w:val="24"/>
              </w:rPr>
            </w:pPr>
            <w:r w:rsidRPr="00C65B5C">
              <w:rPr>
                <w:sz w:val="24"/>
                <w:szCs w:val="24"/>
              </w:rPr>
              <w:t xml:space="preserve">Share </w:t>
            </w:r>
            <w:r w:rsidRPr="00012392">
              <w:rPr>
                <w:sz w:val="24"/>
                <w:szCs w:val="24"/>
              </w:rPr>
              <w:t>John 3:16</w:t>
            </w:r>
            <w:r w:rsidRPr="00C65B5C">
              <w:rPr>
                <w:sz w:val="24"/>
                <w:szCs w:val="24"/>
              </w:rPr>
              <w:t xml:space="preserve"> and remind them how much God loves them.</w:t>
            </w:r>
          </w:p>
          <w:p w14:paraId="16444460" w14:textId="3B3CD807" w:rsidR="00263715" w:rsidRPr="00C65B5C" w:rsidRDefault="00263715" w:rsidP="00806963">
            <w:pPr>
              <w:pStyle w:val="Content"/>
              <w:numPr>
                <w:ilvl w:val="2"/>
                <w:numId w:val="9"/>
              </w:numPr>
              <w:rPr>
                <w:sz w:val="24"/>
                <w:szCs w:val="24"/>
              </w:rPr>
            </w:pPr>
            <w:r w:rsidRPr="00C65B5C">
              <w:rPr>
                <w:sz w:val="24"/>
                <w:szCs w:val="24"/>
              </w:rPr>
              <w:t xml:space="preserve">Share/Teach one of the God’s Plan for Me icons each day.  (Crown – God </w:t>
            </w:r>
            <w:r w:rsidRPr="00012392">
              <w:rPr>
                <w:sz w:val="24"/>
                <w:szCs w:val="24"/>
              </w:rPr>
              <w:t>Rules,</w:t>
            </w:r>
            <w:r w:rsidRPr="00C65B5C">
              <w:rPr>
                <w:sz w:val="24"/>
                <w:szCs w:val="24"/>
              </w:rPr>
              <w:t xml:space="preserve"> X – </w:t>
            </w:r>
            <w:r w:rsidRPr="00012392">
              <w:rPr>
                <w:sz w:val="24"/>
                <w:szCs w:val="24"/>
              </w:rPr>
              <w:t>We Sin</w:t>
            </w:r>
            <w:r w:rsidR="00C65B5C" w:rsidRPr="00012392">
              <w:rPr>
                <w:sz w:val="24"/>
                <w:szCs w:val="24"/>
              </w:rPr>
              <w:t>ned</w:t>
            </w:r>
            <w:r w:rsidRPr="00C65B5C">
              <w:rPr>
                <w:sz w:val="24"/>
                <w:szCs w:val="24"/>
              </w:rPr>
              <w:t xml:space="preserve">, Cross – God </w:t>
            </w:r>
            <w:r w:rsidRPr="00012392">
              <w:rPr>
                <w:sz w:val="24"/>
                <w:szCs w:val="24"/>
              </w:rPr>
              <w:t>Provided</w:t>
            </w:r>
            <w:r w:rsidRPr="00C65B5C">
              <w:rPr>
                <w:sz w:val="24"/>
                <w:szCs w:val="24"/>
              </w:rPr>
              <w:t xml:space="preserve">, Gift – Jesus </w:t>
            </w:r>
            <w:r w:rsidRPr="00012392">
              <w:rPr>
                <w:sz w:val="24"/>
                <w:szCs w:val="24"/>
              </w:rPr>
              <w:t>G</w:t>
            </w:r>
            <w:r w:rsidR="00C65B5C" w:rsidRPr="00012392">
              <w:rPr>
                <w:sz w:val="24"/>
                <w:szCs w:val="24"/>
              </w:rPr>
              <w:t>ives</w:t>
            </w:r>
            <w:r w:rsidRPr="00C65B5C">
              <w:rPr>
                <w:sz w:val="24"/>
                <w:szCs w:val="24"/>
              </w:rPr>
              <w:t xml:space="preserve">, Raised Hands – We </w:t>
            </w:r>
            <w:r w:rsidRPr="00012392">
              <w:rPr>
                <w:sz w:val="24"/>
                <w:szCs w:val="24"/>
              </w:rPr>
              <w:t>Respond</w:t>
            </w:r>
            <w:r w:rsidRPr="00C65B5C">
              <w:rPr>
                <w:sz w:val="24"/>
                <w:szCs w:val="24"/>
              </w:rPr>
              <w:t>)</w:t>
            </w:r>
          </w:p>
          <w:p w14:paraId="686B3B9B" w14:textId="151EE042" w:rsidR="00831D2F" w:rsidRPr="00C65B5C" w:rsidRDefault="00263715" w:rsidP="00806963">
            <w:pPr>
              <w:pStyle w:val="Content"/>
              <w:numPr>
                <w:ilvl w:val="2"/>
                <w:numId w:val="9"/>
              </w:numPr>
              <w:rPr>
                <w:sz w:val="24"/>
                <w:szCs w:val="24"/>
              </w:rPr>
            </w:pPr>
            <w:r w:rsidRPr="00C65B5C">
              <w:rPr>
                <w:sz w:val="24"/>
                <w:szCs w:val="24"/>
              </w:rPr>
              <w:t xml:space="preserve">Be prepared to talk with a child about </w:t>
            </w:r>
            <w:r w:rsidRPr="00012392">
              <w:rPr>
                <w:sz w:val="24"/>
                <w:szCs w:val="24"/>
              </w:rPr>
              <w:t>salvation</w:t>
            </w:r>
            <w:r w:rsidR="00012392">
              <w:rPr>
                <w:sz w:val="24"/>
                <w:szCs w:val="24"/>
              </w:rPr>
              <w:t>.</w:t>
            </w:r>
            <w:r w:rsidRPr="00C65B5C">
              <w:rPr>
                <w:sz w:val="24"/>
                <w:szCs w:val="24"/>
              </w:rPr>
              <w:t xml:space="preserve">  </w:t>
            </w:r>
            <w:r w:rsidRPr="00012392">
              <w:rPr>
                <w:sz w:val="24"/>
                <w:szCs w:val="24"/>
              </w:rPr>
              <w:t xml:space="preserve">You </w:t>
            </w:r>
            <w:r w:rsidRPr="00C65B5C">
              <w:rPr>
                <w:sz w:val="24"/>
                <w:szCs w:val="24"/>
              </w:rPr>
              <w:t xml:space="preserve">may be the person he or she feels the most comfortable talking with about it and praying with.  </w:t>
            </w:r>
          </w:p>
          <w:p w14:paraId="00D178DB" w14:textId="77777777" w:rsidR="00831D2F" w:rsidRPr="00C65B5C" w:rsidRDefault="00263715" w:rsidP="00806963">
            <w:pPr>
              <w:pStyle w:val="Content"/>
              <w:numPr>
                <w:ilvl w:val="2"/>
                <w:numId w:val="9"/>
              </w:numPr>
              <w:rPr>
                <w:sz w:val="24"/>
                <w:szCs w:val="24"/>
              </w:rPr>
            </w:pPr>
            <w:r w:rsidRPr="00C65B5C">
              <w:rPr>
                <w:sz w:val="24"/>
                <w:szCs w:val="24"/>
              </w:rPr>
              <w:t xml:space="preserve">Feel free to </w:t>
            </w:r>
            <w:r w:rsidRPr="00012392">
              <w:rPr>
                <w:sz w:val="24"/>
                <w:szCs w:val="24"/>
              </w:rPr>
              <w:t>pray</w:t>
            </w:r>
            <w:r w:rsidRPr="00C65B5C">
              <w:rPr>
                <w:sz w:val="24"/>
                <w:szCs w:val="24"/>
              </w:rPr>
              <w:t xml:space="preserve"> with them, but never instead of them.  </w:t>
            </w:r>
          </w:p>
          <w:p w14:paraId="63F51CCA" w14:textId="77777777" w:rsidR="00263715" w:rsidRPr="00C65B5C" w:rsidRDefault="00263715" w:rsidP="00263715">
            <w:pPr>
              <w:pStyle w:val="Content"/>
              <w:rPr>
                <w:sz w:val="24"/>
                <w:szCs w:val="24"/>
              </w:rPr>
            </w:pPr>
          </w:p>
          <w:p w14:paraId="4D5E4DC5" w14:textId="07BAFC3A" w:rsidR="00263715" w:rsidRPr="00C65B5C" w:rsidRDefault="00576822" w:rsidP="00576822">
            <w:pPr>
              <w:pStyle w:val="Content"/>
              <w:rPr>
                <w:sz w:val="24"/>
                <w:szCs w:val="24"/>
              </w:rPr>
            </w:pPr>
            <w:r w:rsidRPr="00C65B5C">
              <w:rPr>
                <w:sz w:val="24"/>
                <w:szCs w:val="24"/>
              </w:rPr>
              <w:t>1</w:t>
            </w:r>
            <w:r w:rsidR="00AF318D">
              <w:rPr>
                <w:sz w:val="24"/>
                <w:szCs w:val="24"/>
              </w:rPr>
              <w:t>1</w:t>
            </w:r>
            <w:r w:rsidRPr="00C65B5C">
              <w:rPr>
                <w:sz w:val="24"/>
                <w:szCs w:val="24"/>
              </w:rPr>
              <w:t>.)</w:t>
            </w:r>
            <w:r w:rsidR="00263715" w:rsidRPr="00C65B5C">
              <w:rPr>
                <w:sz w:val="24"/>
                <w:szCs w:val="24"/>
              </w:rPr>
              <w:t xml:space="preserve"> Pray</w:t>
            </w:r>
          </w:p>
          <w:p w14:paraId="35DA56FC" w14:textId="2A9F9EBA" w:rsidR="00263715" w:rsidRPr="00C65B5C" w:rsidRDefault="00263715" w:rsidP="00806963">
            <w:pPr>
              <w:pStyle w:val="Content"/>
              <w:numPr>
                <w:ilvl w:val="1"/>
                <w:numId w:val="9"/>
              </w:numPr>
              <w:rPr>
                <w:sz w:val="24"/>
                <w:szCs w:val="24"/>
              </w:rPr>
            </w:pPr>
            <w:r w:rsidRPr="00C65B5C">
              <w:rPr>
                <w:sz w:val="24"/>
                <w:szCs w:val="24"/>
              </w:rPr>
              <w:t xml:space="preserve">Pray for God’s </w:t>
            </w:r>
            <w:r w:rsidRPr="00012392">
              <w:rPr>
                <w:sz w:val="24"/>
                <w:szCs w:val="24"/>
              </w:rPr>
              <w:t>guidance</w:t>
            </w:r>
            <w:r w:rsidR="00012392">
              <w:rPr>
                <w:sz w:val="24"/>
                <w:szCs w:val="24"/>
              </w:rPr>
              <w:t xml:space="preserve"> and wisdom</w:t>
            </w:r>
            <w:r w:rsidR="00806963" w:rsidRPr="00C65B5C">
              <w:rPr>
                <w:sz w:val="24"/>
                <w:szCs w:val="24"/>
              </w:rPr>
              <w:t xml:space="preserve"> as you prepare.</w:t>
            </w:r>
          </w:p>
          <w:p w14:paraId="74385797" w14:textId="489907A8" w:rsidR="00263715" w:rsidRPr="00C65B5C" w:rsidRDefault="00263715" w:rsidP="00806963">
            <w:pPr>
              <w:pStyle w:val="Content"/>
              <w:numPr>
                <w:ilvl w:val="1"/>
                <w:numId w:val="9"/>
              </w:numPr>
              <w:rPr>
                <w:sz w:val="24"/>
                <w:szCs w:val="24"/>
              </w:rPr>
            </w:pPr>
            <w:r w:rsidRPr="00C65B5C">
              <w:rPr>
                <w:sz w:val="24"/>
                <w:szCs w:val="24"/>
              </w:rPr>
              <w:t>Pray for the</w:t>
            </w:r>
            <w:r w:rsidRPr="00012392">
              <w:rPr>
                <w:sz w:val="24"/>
                <w:szCs w:val="24"/>
              </w:rPr>
              <w:t xml:space="preserve"> children</w:t>
            </w:r>
            <w:r w:rsidR="00012392">
              <w:rPr>
                <w:sz w:val="24"/>
                <w:szCs w:val="24"/>
              </w:rPr>
              <w:t>.</w:t>
            </w:r>
          </w:p>
          <w:p w14:paraId="54906B43" w14:textId="31C799D0" w:rsidR="00263715" w:rsidRPr="00C65B5C" w:rsidRDefault="00263715" w:rsidP="00806963">
            <w:pPr>
              <w:pStyle w:val="Content"/>
              <w:numPr>
                <w:ilvl w:val="1"/>
                <w:numId w:val="9"/>
              </w:numPr>
              <w:rPr>
                <w:sz w:val="24"/>
                <w:szCs w:val="24"/>
                <w:u w:val="single"/>
              </w:rPr>
            </w:pPr>
            <w:r w:rsidRPr="00C65B5C">
              <w:rPr>
                <w:sz w:val="24"/>
                <w:szCs w:val="24"/>
              </w:rPr>
              <w:t>Pray for</w:t>
            </w:r>
            <w:r w:rsidRPr="00012392">
              <w:rPr>
                <w:sz w:val="24"/>
                <w:szCs w:val="24"/>
              </w:rPr>
              <w:t xml:space="preserve"> yourself</w:t>
            </w:r>
            <w:r w:rsidRPr="00C65B5C">
              <w:rPr>
                <w:sz w:val="24"/>
                <w:szCs w:val="24"/>
              </w:rPr>
              <w:t xml:space="preserve"> and your </w:t>
            </w:r>
            <w:r w:rsidRPr="00012392">
              <w:rPr>
                <w:sz w:val="24"/>
                <w:szCs w:val="24"/>
              </w:rPr>
              <w:t>staff</w:t>
            </w:r>
            <w:r w:rsidR="00012392">
              <w:rPr>
                <w:sz w:val="24"/>
                <w:szCs w:val="24"/>
              </w:rPr>
              <w:t>.</w:t>
            </w:r>
          </w:p>
          <w:p w14:paraId="436FC55A" w14:textId="77777777" w:rsidR="00263715" w:rsidRPr="00C65B5C" w:rsidRDefault="00263715" w:rsidP="00806963">
            <w:pPr>
              <w:pStyle w:val="Content"/>
              <w:numPr>
                <w:ilvl w:val="1"/>
                <w:numId w:val="9"/>
              </w:numPr>
              <w:rPr>
                <w:sz w:val="24"/>
                <w:szCs w:val="24"/>
              </w:rPr>
            </w:pPr>
            <w:r w:rsidRPr="00C65B5C">
              <w:rPr>
                <w:sz w:val="24"/>
                <w:szCs w:val="24"/>
              </w:rPr>
              <w:t>Pray with, for, and in front of the children.</w:t>
            </w:r>
          </w:p>
          <w:p w14:paraId="31F2E9A2" w14:textId="77777777" w:rsidR="00263715" w:rsidRPr="00C65B5C" w:rsidRDefault="00263715" w:rsidP="00806963">
            <w:pPr>
              <w:pStyle w:val="Content"/>
              <w:numPr>
                <w:ilvl w:val="2"/>
                <w:numId w:val="9"/>
              </w:numPr>
              <w:rPr>
                <w:sz w:val="24"/>
                <w:szCs w:val="24"/>
              </w:rPr>
            </w:pPr>
            <w:r w:rsidRPr="00C65B5C">
              <w:rPr>
                <w:sz w:val="24"/>
                <w:szCs w:val="24"/>
              </w:rPr>
              <w:t xml:space="preserve">Be a </w:t>
            </w:r>
            <w:r w:rsidRPr="00012392">
              <w:rPr>
                <w:sz w:val="24"/>
                <w:szCs w:val="24"/>
              </w:rPr>
              <w:t>model</w:t>
            </w:r>
            <w:r w:rsidRPr="00C65B5C">
              <w:rPr>
                <w:sz w:val="24"/>
                <w:szCs w:val="24"/>
              </w:rPr>
              <w:t>.  Children need to see and hear you pray.</w:t>
            </w:r>
          </w:p>
          <w:p w14:paraId="6A0302E0" w14:textId="77777777" w:rsidR="00263715" w:rsidRPr="00C65B5C" w:rsidRDefault="00263715" w:rsidP="00806963">
            <w:pPr>
              <w:pStyle w:val="Content"/>
              <w:numPr>
                <w:ilvl w:val="1"/>
                <w:numId w:val="9"/>
              </w:numPr>
              <w:rPr>
                <w:sz w:val="24"/>
                <w:szCs w:val="24"/>
              </w:rPr>
            </w:pPr>
            <w:r w:rsidRPr="00C65B5C">
              <w:rPr>
                <w:sz w:val="24"/>
                <w:szCs w:val="24"/>
              </w:rPr>
              <w:t xml:space="preserve">Give children the opportunity to pray if they </w:t>
            </w:r>
            <w:r w:rsidRPr="00012392">
              <w:rPr>
                <w:sz w:val="24"/>
                <w:szCs w:val="24"/>
              </w:rPr>
              <w:t>volunteer</w:t>
            </w:r>
            <w:r w:rsidRPr="00C65B5C">
              <w:rPr>
                <w:sz w:val="24"/>
                <w:szCs w:val="24"/>
              </w:rPr>
              <w:t xml:space="preserve">.  </w:t>
            </w:r>
          </w:p>
          <w:p w14:paraId="0AF41BED" w14:textId="77777777" w:rsidR="00263715" w:rsidRPr="00C65B5C" w:rsidRDefault="00263715" w:rsidP="00263715">
            <w:pPr>
              <w:pStyle w:val="Content"/>
              <w:rPr>
                <w:i/>
                <w:sz w:val="24"/>
                <w:szCs w:val="24"/>
              </w:rPr>
            </w:pPr>
          </w:p>
          <w:p w14:paraId="51E017E2" w14:textId="77777777" w:rsidR="00263715" w:rsidRPr="00C65B5C" w:rsidRDefault="00263715" w:rsidP="00263715">
            <w:pPr>
              <w:pStyle w:val="Content"/>
              <w:rPr>
                <w:i/>
                <w:sz w:val="24"/>
                <w:szCs w:val="24"/>
              </w:rPr>
            </w:pPr>
            <w:r w:rsidRPr="00C65B5C">
              <w:rPr>
                <w:i/>
                <w:sz w:val="24"/>
                <w:szCs w:val="24"/>
              </w:rPr>
              <w:t xml:space="preserve">Above all, </w:t>
            </w:r>
            <w:r w:rsidRPr="00C65B5C">
              <w:rPr>
                <w:i/>
                <w:sz w:val="24"/>
                <w:szCs w:val="24"/>
                <w:u w:val="single"/>
              </w:rPr>
              <w:t>LOVE</w:t>
            </w:r>
            <w:r w:rsidRPr="00C65B5C">
              <w:rPr>
                <w:i/>
                <w:sz w:val="24"/>
                <w:szCs w:val="24"/>
              </w:rPr>
              <w:t>!  Let God’s love pour out of you like Niagara Falls for everyone involved, your staff, all VBS volunteers, children, and their families.  Remember that our goal is to lead children and families to trust and follow Jesus!  Everything we do and say should work to accomplish that goal.  VBS is a powerful tool in sharing the gospel.  It is very likely that you will have children who will come to VBS who have never heard the gospel, never been to church, and may not attend another gospel-centered event for the next 51 weeks.  God can and will use you to impact the lives of the children and families He sends during this week for His kingdom.  Be a willing, loving, and obedient servant and watch what He does!  May God bless you, your staff, your church, and your community as you serve Him!</w:t>
            </w:r>
          </w:p>
          <w:p w14:paraId="1D31BE47" w14:textId="77777777" w:rsidR="00263715" w:rsidRDefault="00263715" w:rsidP="00263715">
            <w:pPr>
              <w:pStyle w:val="EmphasisText"/>
            </w:pPr>
          </w:p>
        </w:tc>
      </w:tr>
    </w:tbl>
    <w:p w14:paraId="22ABEA02" w14:textId="77777777" w:rsidR="0087605E" w:rsidRPr="00D70D02" w:rsidRDefault="0087605E" w:rsidP="00DF027C"/>
    <w:sectPr w:rsidR="0087605E" w:rsidRPr="00D70D02" w:rsidSect="00DF027C">
      <w:headerReference w:type="default" r:id="rId8"/>
      <w:footerReference w:type="default" r:id="rId9"/>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458CB" w14:textId="77777777" w:rsidR="00831D2F" w:rsidRDefault="00831D2F">
      <w:r>
        <w:separator/>
      </w:r>
    </w:p>
    <w:p w14:paraId="12CF1D98" w14:textId="77777777" w:rsidR="00831D2F" w:rsidRDefault="00831D2F"/>
  </w:endnote>
  <w:endnote w:type="continuationSeparator" w:id="0">
    <w:p w14:paraId="0C7B0656" w14:textId="77777777" w:rsidR="00831D2F" w:rsidRDefault="00831D2F">
      <w:r>
        <w:continuationSeparator/>
      </w:r>
    </w:p>
    <w:p w14:paraId="66AED8F2" w14:textId="77777777" w:rsidR="00831D2F" w:rsidRDefault="00831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563467EB" w14:textId="77777777" w:rsidR="00831D2F" w:rsidRDefault="00831D2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38379BD" w14:textId="77777777" w:rsidR="00831D2F" w:rsidRDefault="00831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06C15" w14:textId="77777777" w:rsidR="00831D2F" w:rsidRDefault="00831D2F">
      <w:r>
        <w:separator/>
      </w:r>
    </w:p>
    <w:p w14:paraId="5A1F36D2" w14:textId="77777777" w:rsidR="00831D2F" w:rsidRDefault="00831D2F"/>
  </w:footnote>
  <w:footnote w:type="continuationSeparator" w:id="0">
    <w:p w14:paraId="28BC30E0" w14:textId="77777777" w:rsidR="00831D2F" w:rsidRDefault="00831D2F">
      <w:r>
        <w:continuationSeparator/>
      </w:r>
    </w:p>
    <w:p w14:paraId="56ABB872" w14:textId="77777777" w:rsidR="00831D2F" w:rsidRDefault="00831D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831D2F" w14:paraId="1F6B69F1" w14:textId="77777777" w:rsidTr="00D077E9">
      <w:trPr>
        <w:trHeight w:val="978"/>
      </w:trPr>
      <w:tc>
        <w:tcPr>
          <w:tcW w:w="9990" w:type="dxa"/>
          <w:tcBorders>
            <w:top w:val="nil"/>
            <w:left w:val="nil"/>
            <w:bottom w:val="single" w:sz="36" w:space="0" w:color="34ABA2" w:themeColor="accent3"/>
            <w:right w:val="nil"/>
          </w:tcBorders>
        </w:tcPr>
        <w:p w14:paraId="27D487D3" w14:textId="77777777" w:rsidR="00831D2F" w:rsidRDefault="00831D2F">
          <w:pPr>
            <w:pStyle w:val="Header"/>
          </w:pPr>
        </w:p>
      </w:tc>
    </w:tr>
  </w:tbl>
  <w:p w14:paraId="76CC168B" w14:textId="77777777" w:rsidR="00831D2F" w:rsidRDefault="00831D2F"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10BA"/>
    <w:multiLevelType w:val="hybridMultilevel"/>
    <w:tmpl w:val="B1F8F6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EB5788"/>
    <w:multiLevelType w:val="hybridMultilevel"/>
    <w:tmpl w:val="A4FE4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6E0C38"/>
    <w:multiLevelType w:val="hybridMultilevel"/>
    <w:tmpl w:val="E5D023D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18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621C16"/>
    <w:multiLevelType w:val="hybridMultilevel"/>
    <w:tmpl w:val="5DFC1904"/>
    <w:lvl w:ilvl="0" w:tplc="92CC0C46">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97A74"/>
    <w:multiLevelType w:val="hybridMultilevel"/>
    <w:tmpl w:val="FA565EF8"/>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24057B73"/>
    <w:multiLevelType w:val="hybridMultilevel"/>
    <w:tmpl w:val="5686A5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6" w15:restartNumberingAfterBreak="0">
    <w:nsid w:val="43A13C87"/>
    <w:multiLevelType w:val="hybridMultilevel"/>
    <w:tmpl w:val="B394E2C2"/>
    <w:lvl w:ilvl="0" w:tplc="E08872F4">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9">
      <w:start w:val="1"/>
      <w:numFmt w:val="bullet"/>
      <w:lvlText w:val=""/>
      <w:lvlJc w:val="left"/>
      <w:pPr>
        <w:ind w:left="2520" w:hanging="360"/>
      </w:pPr>
      <w:rPr>
        <w:rFonts w:ascii="Wingdings" w:hAnsi="Wingding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0D2DD7"/>
    <w:multiLevelType w:val="hybridMultilevel"/>
    <w:tmpl w:val="43244E3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8" w15:restartNumberingAfterBreak="0">
    <w:nsid w:val="757727BF"/>
    <w:multiLevelType w:val="hybridMultilevel"/>
    <w:tmpl w:val="1556FE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num w:numId="1">
    <w:abstractNumId w:val="2"/>
  </w:num>
  <w:num w:numId="2">
    <w:abstractNumId w:val="0"/>
  </w:num>
  <w:num w:numId="3">
    <w:abstractNumId w:val="4"/>
  </w:num>
  <w:num w:numId="4">
    <w:abstractNumId w:val="8"/>
  </w:num>
  <w:num w:numId="5">
    <w:abstractNumId w:val="5"/>
  </w:num>
  <w:num w:numId="6">
    <w:abstractNumId w:val="7"/>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1E"/>
    <w:rsid w:val="00012392"/>
    <w:rsid w:val="0002482E"/>
    <w:rsid w:val="00050324"/>
    <w:rsid w:val="000A0150"/>
    <w:rsid w:val="000A0652"/>
    <w:rsid w:val="000E63C9"/>
    <w:rsid w:val="00130E9D"/>
    <w:rsid w:val="0014660C"/>
    <w:rsid w:val="00150A6D"/>
    <w:rsid w:val="00185B35"/>
    <w:rsid w:val="00187042"/>
    <w:rsid w:val="001C147F"/>
    <w:rsid w:val="001F2BC8"/>
    <w:rsid w:val="001F5F6B"/>
    <w:rsid w:val="0023023C"/>
    <w:rsid w:val="00241EEA"/>
    <w:rsid w:val="00243EBC"/>
    <w:rsid w:val="00246A35"/>
    <w:rsid w:val="00263715"/>
    <w:rsid w:val="00284348"/>
    <w:rsid w:val="002A510D"/>
    <w:rsid w:val="002B1622"/>
    <w:rsid w:val="002B4540"/>
    <w:rsid w:val="002C4EEA"/>
    <w:rsid w:val="002D528C"/>
    <w:rsid w:val="002F51F5"/>
    <w:rsid w:val="00312137"/>
    <w:rsid w:val="00330359"/>
    <w:rsid w:val="0033679A"/>
    <w:rsid w:val="0033762F"/>
    <w:rsid w:val="003556FA"/>
    <w:rsid w:val="00366C7E"/>
    <w:rsid w:val="00384EA3"/>
    <w:rsid w:val="003A39A1"/>
    <w:rsid w:val="003C2191"/>
    <w:rsid w:val="003D3863"/>
    <w:rsid w:val="004028F4"/>
    <w:rsid w:val="004110DE"/>
    <w:rsid w:val="0044085A"/>
    <w:rsid w:val="00455F86"/>
    <w:rsid w:val="004B21A5"/>
    <w:rsid w:val="005037F0"/>
    <w:rsid w:val="00514A20"/>
    <w:rsid w:val="00516A86"/>
    <w:rsid w:val="005275F6"/>
    <w:rsid w:val="00531042"/>
    <w:rsid w:val="0054478B"/>
    <w:rsid w:val="00572102"/>
    <w:rsid w:val="00576822"/>
    <w:rsid w:val="005C3CE7"/>
    <w:rsid w:val="005E7DC6"/>
    <w:rsid w:val="005F1BB0"/>
    <w:rsid w:val="00643378"/>
    <w:rsid w:val="00656C4D"/>
    <w:rsid w:val="006652E8"/>
    <w:rsid w:val="0068307A"/>
    <w:rsid w:val="006C1A8B"/>
    <w:rsid w:val="006C57AE"/>
    <w:rsid w:val="006C7D5D"/>
    <w:rsid w:val="006E5716"/>
    <w:rsid w:val="006F114A"/>
    <w:rsid w:val="006F7576"/>
    <w:rsid w:val="007302B3"/>
    <w:rsid w:val="00730733"/>
    <w:rsid w:val="00730E3A"/>
    <w:rsid w:val="00736AAF"/>
    <w:rsid w:val="00765B2A"/>
    <w:rsid w:val="00782799"/>
    <w:rsid w:val="00783A34"/>
    <w:rsid w:val="0078748F"/>
    <w:rsid w:val="007A3219"/>
    <w:rsid w:val="007C6B52"/>
    <w:rsid w:val="007D16C5"/>
    <w:rsid w:val="00806963"/>
    <w:rsid w:val="00825F4E"/>
    <w:rsid w:val="00831D2F"/>
    <w:rsid w:val="00831E79"/>
    <w:rsid w:val="00862FE4"/>
    <w:rsid w:val="0086389A"/>
    <w:rsid w:val="0087605E"/>
    <w:rsid w:val="008B1FEE"/>
    <w:rsid w:val="008B54CF"/>
    <w:rsid w:val="00903C32"/>
    <w:rsid w:val="00916B16"/>
    <w:rsid w:val="009173B9"/>
    <w:rsid w:val="0093335D"/>
    <w:rsid w:val="0093613E"/>
    <w:rsid w:val="00943026"/>
    <w:rsid w:val="00966B81"/>
    <w:rsid w:val="009757EF"/>
    <w:rsid w:val="009B6419"/>
    <w:rsid w:val="009C0420"/>
    <w:rsid w:val="009C7720"/>
    <w:rsid w:val="009D61F7"/>
    <w:rsid w:val="00A23AFA"/>
    <w:rsid w:val="00A31B3E"/>
    <w:rsid w:val="00A532F3"/>
    <w:rsid w:val="00A5796E"/>
    <w:rsid w:val="00A84563"/>
    <w:rsid w:val="00A8489E"/>
    <w:rsid w:val="00A94D21"/>
    <w:rsid w:val="00A97E84"/>
    <w:rsid w:val="00AC29F3"/>
    <w:rsid w:val="00AD4A0A"/>
    <w:rsid w:val="00AF318D"/>
    <w:rsid w:val="00B22B5A"/>
    <w:rsid w:val="00B231E5"/>
    <w:rsid w:val="00B45C1D"/>
    <w:rsid w:val="00B9181E"/>
    <w:rsid w:val="00B97401"/>
    <w:rsid w:val="00C02B87"/>
    <w:rsid w:val="00C1527F"/>
    <w:rsid w:val="00C4086D"/>
    <w:rsid w:val="00C45166"/>
    <w:rsid w:val="00C545A4"/>
    <w:rsid w:val="00C617EC"/>
    <w:rsid w:val="00C65B5C"/>
    <w:rsid w:val="00CA1896"/>
    <w:rsid w:val="00CB5B28"/>
    <w:rsid w:val="00CC7DC6"/>
    <w:rsid w:val="00CF4402"/>
    <w:rsid w:val="00CF5371"/>
    <w:rsid w:val="00D0323A"/>
    <w:rsid w:val="00D0559F"/>
    <w:rsid w:val="00D077E9"/>
    <w:rsid w:val="00D31E85"/>
    <w:rsid w:val="00D42CB7"/>
    <w:rsid w:val="00D5413D"/>
    <w:rsid w:val="00D570A9"/>
    <w:rsid w:val="00D70D02"/>
    <w:rsid w:val="00D770C7"/>
    <w:rsid w:val="00D86945"/>
    <w:rsid w:val="00D90290"/>
    <w:rsid w:val="00DA5C5B"/>
    <w:rsid w:val="00DD152F"/>
    <w:rsid w:val="00DE213F"/>
    <w:rsid w:val="00DF027C"/>
    <w:rsid w:val="00DF23F8"/>
    <w:rsid w:val="00DF43D9"/>
    <w:rsid w:val="00E00A32"/>
    <w:rsid w:val="00E22ACD"/>
    <w:rsid w:val="00E35482"/>
    <w:rsid w:val="00E50DCF"/>
    <w:rsid w:val="00E620B0"/>
    <w:rsid w:val="00E81B40"/>
    <w:rsid w:val="00E964DB"/>
    <w:rsid w:val="00EE2AF3"/>
    <w:rsid w:val="00EF2D33"/>
    <w:rsid w:val="00EF555B"/>
    <w:rsid w:val="00F027BB"/>
    <w:rsid w:val="00F11DCF"/>
    <w:rsid w:val="00F162EA"/>
    <w:rsid w:val="00F37005"/>
    <w:rsid w:val="00F52D27"/>
    <w:rsid w:val="00F77ED7"/>
    <w:rsid w:val="00F83527"/>
    <w:rsid w:val="00FD583F"/>
    <w:rsid w:val="00FD7488"/>
    <w:rsid w:val="00FF16B4"/>
    <w:rsid w:val="00FF4F69"/>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D72D5B"/>
  <w15:docId w15:val="{844385B8-33C4-4E88-8CF0-D9F7EADC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B9181E"/>
    <w:rPr>
      <w:color w:val="3592CF" w:themeColor="hyperlink"/>
      <w:u w:val="single"/>
    </w:rPr>
  </w:style>
  <w:style w:type="character" w:styleId="UnresolvedMention">
    <w:name w:val="Unresolved Mention"/>
    <w:basedOn w:val="DefaultParagraphFont"/>
    <w:uiPriority w:val="99"/>
    <w:semiHidden/>
    <w:unhideWhenUsed/>
    <w:rsid w:val="00B9181E"/>
    <w:rPr>
      <w:color w:val="605E5C"/>
      <w:shd w:val="clear" w:color="auto" w:fill="E1DFDD"/>
    </w:rPr>
  </w:style>
  <w:style w:type="paragraph" w:styleId="ListParagraph">
    <w:name w:val="List Paragraph"/>
    <w:basedOn w:val="Normal"/>
    <w:uiPriority w:val="34"/>
    <w:semiHidden/>
    <w:unhideWhenUsed/>
    <w:qFormat/>
    <w:rsid w:val="00825F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rice\AppData\Local\Microsoft\Office\16.0\DTS\en-US%7b0A0EC090-0C2F-4754-9CCD-BEE3106BB469%7d\%7b38D600E0-9C24-422A-9B04-F88E23351174%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3B715D9CA3034C8E10F8810CA998CF" ma:contentTypeVersion="14" ma:contentTypeDescription="Create a new document." ma:contentTypeScope="" ma:versionID="cfc78b119771ce22e497a373edd9ee55">
  <xsd:schema xmlns:xsd="http://www.w3.org/2001/XMLSchema" xmlns:xs="http://www.w3.org/2001/XMLSchema" xmlns:p="http://schemas.microsoft.com/office/2006/metadata/properties" xmlns:ns1="http://schemas.microsoft.com/sharepoint/v3" xmlns:ns2="df36d0d5-b927-4f7f-97fe-0c3da82d97f6" xmlns:ns3="b46fb72a-58c0-4a18-923e-4b0a151a3225" targetNamespace="http://schemas.microsoft.com/office/2006/metadata/properties" ma:root="true" ma:fieldsID="2c9f5ddd9b8a6990870ed6fd13c8d5c1" ns1:_="" ns2:_="" ns3:_="">
    <xsd:import namespace="http://schemas.microsoft.com/sharepoint/v3"/>
    <xsd:import namespace="df36d0d5-b927-4f7f-97fe-0c3da82d97f6"/>
    <xsd:import namespace="b46fb72a-58c0-4a18-923e-4b0a151a32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36d0d5-b927-4f7f-97fe-0c3da82d9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fb72a-58c0-4a18-923e-4b0a151a3225"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5F945EC-532B-4782-8B1F-C3CABAA55426}"/>
</file>

<file path=customXml/itemProps2.xml><?xml version="1.0" encoding="utf-8"?>
<ds:datastoreItem xmlns:ds="http://schemas.openxmlformats.org/officeDocument/2006/customXml" ds:itemID="{F6089BE9-1B92-41F4-B6D9-9F1136DAAFB1}"/>
</file>

<file path=customXml/itemProps3.xml><?xml version="1.0" encoding="utf-8"?>
<ds:datastoreItem xmlns:ds="http://schemas.openxmlformats.org/officeDocument/2006/customXml" ds:itemID="{70FDF9B1-D05D-4464-99AD-AB7A9597B3A0}"/>
</file>

<file path=docProps/app.xml><?xml version="1.0" encoding="utf-8"?>
<Properties xmlns="http://schemas.openxmlformats.org/officeDocument/2006/extended-properties" xmlns:vt="http://schemas.openxmlformats.org/officeDocument/2006/docPropsVTypes">
  <Template>{38D600E0-9C24-422A-9B04-F88E23351174}tf16392850_win32.dotx</Template>
  <TotalTime>1</TotalTime>
  <Pages>14</Pages>
  <Words>3249</Words>
  <Characters>18525</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Price</dc:creator>
  <cp:keywords/>
  <cp:lastModifiedBy>Lisa Plemmons</cp:lastModifiedBy>
  <cp:revision>2</cp:revision>
  <cp:lastPrinted>2021-03-23T20:10:00Z</cp:lastPrinted>
  <dcterms:created xsi:type="dcterms:W3CDTF">2021-04-19T16:22:00Z</dcterms:created>
  <dcterms:modified xsi:type="dcterms:W3CDTF">2021-04-19T16:22:00Z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0x010100383B715D9CA3034C8E10F8810CA998CF</vt:lpwstr>
  </property>
</Properties>
</file>